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0CE3" w14:textId="77777777" w:rsidR="009568F0" w:rsidRDefault="009568F0" w:rsidP="009568F0">
      <w:pPr>
        <w:rPr>
          <w:rFonts w:hint="eastAsia"/>
          <w:sz w:val="16"/>
          <w:szCs w:val="16"/>
        </w:rPr>
      </w:pPr>
    </w:p>
    <w:p w14:paraId="50E357FA" w14:textId="165E74C3" w:rsidR="009568F0" w:rsidRPr="00AB6062" w:rsidRDefault="00F04B37" w:rsidP="009568F0">
      <w:pPr>
        <w:jc w:val="center"/>
        <w:rPr>
          <w:rFonts w:ascii="標楷體" w:eastAsia="標楷體" w:hint="eastAsia"/>
          <w:b/>
          <w:spacing w:val="70"/>
          <w:sz w:val="32"/>
          <w:szCs w:val="32"/>
        </w:rPr>
      </w:pPr>
      <w:r w:rsidRPr="00AB606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6B360C" wp14:editId="028DD62F">
                <wp:simplePos x="0" y="0"/>
                <wp:positionH relativeFrom="column">
                  <wp:posOffset>0</wp:posOffset>
                </wp:positionH>
                <wp:positionV relativeFrom="paragraph">
                  <wp:posOffset>-457200</wp:posOffset>
                </wp:positionV>
                <wp:extent cx="838200" cy="342900"/>
                <wp:effectExtent l="5715" t="8890" r="13335" b="10160"/>
                <wp:wrapNone/>
                <wp:docPr id="139161606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1BDF2" w14:textId="77777777" w:rsidR="009568F0" w:rsidRPr="0067664C" w:rsidRDefault="009568F0" w:rsidP="009568F0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B360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-36pt;width:66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" strokecolor="white">
                <v:textbox>
                  <w:txbxContent>
                    <w:p w14:paraId="5131BDF2" w14:textId="77777777" w:rsidR="009568F0" w:rsidRPr="0067664C" w:rsidRDefault="009568F0" w:rsidP="009568F0">
                      <w:pPr>
                        <w:rPr>
                          <w:rFonts w:ascii="標楷體" w:eastAsia="標楷體" w:hAnsi="標楷體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68F0" w:rsidRPr="00AB6062">
        <w:rPr>
          <w:rFonts w:ascii="標楷體" w:eastAsia="標楷體" w:hint="eastAsia"/>
          <w:b/>
          <w:spacing w:val="70"/>
          <w:sz w:val="32"/>
          <w:szCs w:val="32"/>
        </w:rPr>
        <w:t>委託代理授權書</w:t>
      </w:r>
    </w:p>
    <w:p w14:paraId="3CB2E0DF" w14:textId="77777777" w:rsidR="009568F0" w:rsidRPr="00DA1976" w:rsidRDefault="009568F0" w:rsidP="009568F0">
      <w:pPr>
        <w:snapToGrid w:val="0"/>
        <w:spacing w:line="240" w:lineRule="atLeast"/>
        <w:rPr>
          <w:rFonts w:ascii="標楷體" w:eastAsia="標楷體" w:hint="eastAsia"/>
          <w:spacing w:val="30"/>
          <w:sz w:val="20"/>
          <w:szCs w:val="20"/>
        </w:rPr>
      </w:pPr>
    </w:p>
    <w:p w14:paraId="356996B1" w14:textId="00BBD6D6" w:rsidR="009568F0" w:rsidRPr="00AB6062" w:rsidRDefault="009568F0" w:rsidP="00896FD5">
      <w:pPr>
        <w:suppressAutoHyphens/>
        <w:autoSpaceDN w:val="0"/>
        <w:spacing w:line="480" w:lineRule="exac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  <w:r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本廠商</w:t>
      </w:r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投標</w:t>
      </w:r>
      <w:r w:rsidR="002B379B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高雄市立歷史博物館</w:t>
      </w:r>
      <w:proofErr w:type="gramStart"/>
      <w:r w:rsidR="00F04B37" w:rsidRPr="00AB6062">
        <w:rPr>
          <w:rFonts w:ascii="標楷體" w:eastAsia="標楷體" w:hAnsi="標楷體" w:hint="eastAsia"/>
          <w:sz w:val="28"/>
          <w:u w:val="single"/>
        </w:rPr>
        <w:t>115</w:t>
      </w:r>
      <w:proofErr w:type="gramEnd"/>
      <w:r w:rsidR="00F04B37" w:rsidRPr="00AB6062">
        <w:rPr>
          <w:rFonts w:ascii="標楷體" w:eastAsia="標楷體" w:hAnsi="標楷體" w:hint="eastAsia"/>
          <w:sz w:val="28"/>
          <w:u w:val="single"/>
        </w:rPr>
        <w:t>年度內部稽核委外服務案</w:t>
      </w:r>
      <w:r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，</w:t>
      </w:r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茲授權下列代理人全權代理本廠商「參與開標或提出說明、減價、</w:t>
      </w:r>
      <w:proofErr w:type="gramStart"/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比減價格</w:t>
      </w:r>
      <w:proofErr w:type="gramEnd"/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、協商、</w:t>
      </w:r>
      <w:proofErr w:type="gramStart"/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更改原報內容</w:t>
      </w:r>
      <w:proofErr w:type="gramEnd"/>
      <w:r w:rsidR="00461C7F"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或重新報價」及相關事宜</w:t>
      </w:r>
      <w:r w:rsidRPr="00AB6062">
        <w:rPr>
          <w:rFonts w:ascii="標楷體" w:eastAsia="標楷體" w:hAnsi="標楷體" w:cs="Times New Roman" w:hint="eastAsia"/>
          <w:kern w:val="3"/>
          <w:sz w:val="28"/>
          <w:szCs w:val="28"/>
        </w:rPr>
        <w:t>，該代理人資料及如下：</w:t>
      </w:r>
    </w:p>
    <w:p w14:paraId="2EC6C950" w14:textId="77777777" w:rsidR="009568F0" w:rsidRDefault="009568F0" w:rsidP="009568F0">
      <w:pPr>
        <w:rPr>
          <w:rFonts w:ascii="標楷體" w:eastAsia="標楷體" w:hint="eastAsia"/>
          <w:noProof/>
          <w:spacing w:val="30"/>
          <w:sz w:val="28"/>
        </w:rPr>
      </w:pPr>
      <w:bookmarkStart w:id="0" w:name="_Hlk49507280"/>
      <w:r w:rsidRPr="00045C60">
        <w:rPr>
          <w:rFonts w:ascii="標楷體" w:eastAsia="標楷體" w:hint="eastAsia"/>
          <w:b/>
          <w:bCs/>
          <w:noProof/>
          <w:spacing w:val="30"/>
          <w:sz w:val="28"/>
        </w:rPr>
        <w:t>代理人</w:t>
      </w:r>
      <w:bookmarkEnd w:id="0"/>
      <w:r>
        <w:rPr>
          <w:rFonts w:ascii="標楷體" w:eastAsia="標楷體" w:hint="eastAsia"/>
          <w:noProof/>
          <w:spacing w:val="30"/>
          <w:sz w:val="28"/>
        </w:rPr>
        <w:t>姓名：</w:t>
      </w:r>
    </w:p>
    <w:p w14:paraId="1B25C0B5" w14:textId="66FADFE3" w:rsidR="009568F0" w:rsidRDefault="00045C60" w:rsidP="009568F0">
      <w:pPr>
        <w:rPr>
          <w:rFonts w:ascii="標楷體" w:eastAsia="標楷體" w:hint="eastAsia"/>
          <w:spacing w:val="30"/>
          <w:sz w:val="28"/>
        </w:rPr>
      </w:pPr>
      <w:r w:rsidRPr="00045C60">
        <w:rPr>
          <w:rFonts w:ascii="標楷體" w:eastAsia="標楷體" w:hint="eastAsia"/>
          <w:b/>
          <w:bCs/>
          <w:noProof/>
          <w:spacing w:val="30"/>
          <w:sz w:val="28"/>
        </w:rPr>
        <w:t>代理人</w:t>
      </w:r>
      <w:r w:rsidR="00F04B37">
        <w:rPr>
          <w:rFonts w:ascii="標楷體" w:eastAsia="標楷體"/>
          <w:noProof/>
          <w:spacing w:val="30"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054459" wp14:editId="6F889CF9">
                <wp:simplePos x="0" y="0"/>
                <wp:positionH relativeFrom="column">
                  <wp:posOffset>-86360</wp:posOffset>
                </wp:positionH>
                <wp:positionV relativeFrom="paragraph">
                  <wp:posOffset>9258300</wp:posOffset>
                </wp:positionV>
                <wp:extent cx="1905000" cy="342900"/>
                <wp:effectExtent l="5080" t="12065" r="13970" b="6985"/>
                <wp:wrapNone/>
                <wp:docPr id="13312574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08DC8" w14:textId="77777777" w:rsidR="009568F0" w:rsidRDefault="009568F0" w:rsidP="009568F0">
                            <w:pPr>
                              <w:rPr>
                                <w:rFonts w:ascii="標楷體" w:eastAsia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表單編號：</w:t>
                            </w:r>
                            <w:r>
                              <w:rPr>
                                <w:rFonts w:ascii="標楷體" w:hint="eastAsia"/>
                                <w:sz w:val="20"/>
                              </w:rPr>
                              <w:t>A60</w:t>
                            </w:r>
                            <w:smartTag w:uri="urn:schemas-microsoft-com:office:smarttags" w:element="chsdate">
                              <w:smartTagPr>
                                <w:attr w:name="Year" w:val="7000"/>
                                <w:attr w:name="Month" w:val="3"/>
                                <w:attr w:name="Day" w:val="3"/>
                                <w:attr w:name="IsLunarDate" w:val="False"/>
                                <w:attr w:name="IsROCDate" w:val="False"/>
                              </w:smartTagPr>
                              <w:r>
                                <w:rPr>
                                  <w:rFonts w:ascii="標楷體" w:hint="eastAsia"/>
                                  <w:sz w:val="20"/>
                                </w:rPr>
                                <w:t>7000-3-003</w:t>
                              </w:r>
                            </w:smartTag>
                            <w:r>
                              <w:rPr>
                                <w:rFonts w:ascii="標楷體" w:hint="eastAsia"/>
                                <w:sz w:val="20"/>
                              </w:rPr>
                              <w:t>K</w:t>
                            </w:r>
                            <w:r>
                              <w:rPr>
                                <w:rFonts w:ascii="標楷體" w:eastAsia="標楷體"/>
                                <w:sz w:val="20"/>
                              </w:rPr>
                              <w:t>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54459" id="Text Box 5" o:spid="_x0000_s1027" type="#_x0000_t202" style="position:absolute;margin-left:-6.8pt;margin-top:729pt;width:15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" strokecolor="white">
                <v:textbox>
                  <w:txbxContent>
                    <w:p w14:paraId="44808DC8" w14:textId="77777777" w:rsidR="009568F0" w:rsidRDefault="009568F0" w:rsidP="009568F0">
                      <w:pPr>
                        <w:rPr>
                          <w:rFonts w:ascii="標楷體" w:eastAsia="標楷體"/>
                          <w:sz w:val="20"/>
                        </w:rPr>
                      </w:pPr>
                      <w:r>
                        <w:rPr>
                          <w:rFonts w:ascii="標楷體" w:eastAsia="標楷體" w:hint="eastAsia"/>
                          <w:sz w:val="20"/>
                        </w:rPr>
                        <w:t>表單編號：</w:t>
                      </w:r>
                      <w:r>
                        <w:rPr>
                          <w:rFonts w:ascii="標楷體" w:hint="eastAsia"/>
                          <w:sz w:val="20"/>
                        </w:rPr>
                        <w:t>A60</w:t>
                      </w:r>
                      <w:smartTag w:uri="urn:schemas-microsoft-com:office:smarttags" w:element="chsdate">
                        <w:smartTagPr>
                          <w:attr w:name="Year" w:val="7000"/>
                          <w:attr w:name="Month" w:val="3"/>
                          <w:attr w:name="Day" w:val="3"/>
                          <w:attr w:name="IsLunarDate" w:val="False"/>
                          <w:attr w:name="IsROCDate" w:val="False"/>
                        </w:smartTagPr>
                        <w:r>
                          <w:rPr>
                            <w:rFonts w:ascii="標楷體" w:hint="eastAsia"/>
                            <w:sz w:val="20"/>
                          </w:rPr>
                          <w:t>7000-3-003</w:t>
                        </w:r>
                      </w:smartTag>
                      <w:r>
                        <w:rPr>
                          <w:rFonts w:ascii="標楷體" w:hint="eastAsia"/>
                          <w:sz w:val="20"/>
                        </w:rPr>
                        <w:t>K</w:t>
                      </w:r>
                      <w:r>
                        <w:rPr>
                          <w:rFonts w:ascii="標楷體" w:eastAsia="標楷體"/>
                          <w:sz w:val="20"/>
                        </w:rPr>
                        <w:t>-01</w:t>
                      </w:r>
                    </w:p>
                  </w:txbxContent>
                </v:textbox>
              </v:shape>
            </w:pict>
          </mc:Fallback>
        </mc:AlternateContent>
      </w:r>
      <w:r w:rsidR="009568F0">
        <w:rPr>
          <w:rFonts w:ascii="標楷體" w:eastAsia="標楷體" w:hint="eastAsia"/>
          <w:spacing w:val="30"/>
          <w:sz w:val="28"/>
        </w:rPr>
        <w:t>身分證字號：</w:t>
      </w:r>
    </w:p>
    <w:p w14:paraId="125E8D8A" w14:textId="77777777" w:rsidR="009568F0" w:rsidRDefault="009568F0" w:rsidP="00045C60">
      <w:pPr>
        <w:spacing w:line="400" w:lineRule="exact"/>
        <w:rPr>
          <w:rFonts w:ascii="標楷體" w:eastAsia="標楷體" w:hint="eastAsia"/>
          <w:noProof/>
          <w:spacing w:val="30"/>
          <w:sz w:val="28"/>
        </w:rPr>
      </w:pPr>
    </w:p>
    <w:p w14:paraId="506899EF" w14:textId="77777777" w:rsidR="009568F0" w:rsidRPr="00045C60" w:rsidRDefault="009568F0" w:rsidP="00837259">
      <w:pPr>
        <w:spacing w:line="500" w:lineRule="exact"/>
        <w:ind w:leftChars="354" w:left="991" w:hanging="141"/>
        <w:rPr>
          <w:rFonts w:ascii="標楷體" w:eastAsia="標楷體" w:hint="eastAsia"/>
          <w:b/>
          <w:bCs/>
          <w:spacing w:val="30"/>
          <w:sz w:val="28"/>
        </w:rPr>
      </w:pPr>
      <w:r w:rsidRPr="00045C60">
        <w:rPr>
          <w:rFonts w:ascii="標楷體" w:eastAsia="標楷體" w:hint="eastAsia"/>
          <w:b/>
          <w:bCs/>
          <w:spacing w:val="30"/>
          <w:sz w:val="28"/>
        </w:rPr>
        <w:t>委任人</w:t>
      </w:r>
      <w:r w:rsidR="00051590">
        <w:rPr>
          <w:rFonts w:ascii="標楷體" w:eastAsia="標楷體" w:hint="eastAsia"/>
          <w:b/>
          <w:bCs/>
          <w:spacing w:val="30"/>
          <w:sz w:val="28"/>
        </w:rPr>
        <w:t>(</w:t>
      </w:r>
      <w:r w:rsidR="00051590" w:rsidRPr="00051590">
        <w:rPr>
          <w:rFonts w:ascii="標楷體" w:eastAsia="標楷體" w:hint="eastAsia"/>
          <w:b/>
          <w:bCs/>
          <w:spacing w:val="30"/>
          <w:sz w:val="28"/>
        </w:rPr>
        <w:t>投標廠商以表明廠商名稱，並經廠商負責人簽名</w:t>
      </w:r>
      <w:r w:rsidR="00051590">
        <w:rPr>
          <w:rFonts w:ascii="標楷體" w:eastAsia="標楷體" w:hint="eastAsia"/>
          <w:b/>
          <w:bCs/>
          <w:spacing w:val="30"/>
          <w:sz w:val="28"/>
        </w:rPr>
        <w:t>)</w:t>
      </w:r>
    </w:p>
    <w:p w14:paraId="57E64582" w14:textId="77777777" w:rsidR="00461C7F" w:rsidRDefault="00461C7F" w:rsidP="00837259">
      <w:pPr>
        <w:spacing w:line="500" w:lineRule="exact"/>
        <w:ind w:firstLineChars="345" w:firstLine="1173"/>
        <w:rPr>
          <w:rFonts w:ascii="標楷體" w:eastAsia="標楷體"/>
          <w:spacing w:val="30"/>
          <w:sz w:val="28"/>
        </w:rPr>
      </w:pPr>
      <w:r w:rsidRPr="00461C7F">
        <w:rPr>
          <w:rFonts w:ascii="標楷體" w:eastAsia="標楷體" w:hint="eastAsia"/>
          <w:spacing w:val="30"/>
          <w:sz w:val="28"/>
        </w:rPr>
        <w:t>廠商名稱：</w:t>
      </w:r>
      <w:r>
        <w:rPr>
          <w:rFonts w:ascii="標楷體" w:eastAsia="標楷體" w:hint="eastAsia"/>
          <w:spacing w:val="30"/>
          <w:sz w:val="28"/>
        </w:rPr>
        <w:t xml:space="preserve">     </w:t>
      </w:r>
      <w:r w:rsidRPr="00461C7F">
        <w:rPr>
          <w:rFonts w:ascii="標楷體" w:eastAsia="標楷體" w:hint="eastAsia"/>
          <w:spacing w:val="30"/>
          <w:sz w:val="28"/>
        </w:rPr>
        <w:t xml:space="preserve">         </w:t>
      </w:r>
      <w:r w:rsidR="00051590">
        <w:rPr>
          <w:rFonts w:ascii="標楷體" w:eastAsia="標楷體" w:hint="eastAsia"/>
          <w:spacing w:val="30"/>
          <w:sz w:val="28"/>
        </w:rPr>
        <w:t xml:space="preserve"> </w:t>
      </w:r>
    </w:p>
    <w:p w14:paraId="38056458" w14:textId="77777777" w:rsidR="00461C7F" w:rsidRPr="00461C7F" w:rsidRDefault="00461C7F" w:rsidP="00837259">
      <w:pPr>
        <w:spacing w:line="500" w:lineRule="exact"/>
        <w:ind w:firstLineChars="345" w:firstLine="1173"/>
        <w:rPr>
          <w:rFonts w:ascii="標楷體" w:eastAsia="標楷體" w:hint="eastAsia"/>
          <w:spacing w:val="30"/>
          <w:sz w:val="28"/>
        </w:rPr>
      </w:pPr>
    </w:p>
    <w:p w14:paraId="41E74ED3" w14:textId="77777777" w:rsidR="00461C7F" w:rsidRPr="00461C7F" w:rsidRDefault="00461C7F" w:rsidP="00837259">
      <w:pPr>
        <w:spacing w:line="500" w:lineRule="exact"/>
        <w:ind w:firstLineChars="345" w:firstLine="1173"/>
        <w:rPr>
          <w:rFonts w:ascii="標楷體" w:eastAsia="標楷體"/>
          <w:spacing w:val="30"/>
          <w:sz w:val="28"/>
        </w:rPr>
      </w:pPr>
      <w:r w:rsidRPr="00461C7F">
        <w:rPr>
          <w:rFonts w:ascii="標楷體" w:eastAsia="標楷體" w:hint="eastAsia"/>
          <w:spacing w:val="30"/>
          <w:sz w:val="28"/>
        </w:rPr>
        <w:t>負責人姓名：</w:t>
      </w:r>
      <w:r>
        <w:rPr>
          <w:rFonts w:ascii="標楷體" w:eastAsia="標楷體" w:hint="eastAsia"/>
          <w:spacing w:val="30"/>
          <w:sz w:val="28"/>
        </w:rPr>
        <w:t xml:space="preserve">  </w:t>
      </w:r>
      <w:r w:rsidR="005A5AAD">
        <w:rPr>
          <w:rFonts w:ascii="標楷體" w:eastAsia="標楷體" w:hint="eastAsia"/>
          <w:spacing w:val="30"/>
          <w:sz w:val="28"/>
        </w:rPr>
        <w:t xml:space="preserve"> </w:t>
      </w:r>
      <w:r>
        <w:rPr>
          <w:rFonts w:ascii="標楷體" w:eastAsia="標楷體" w:hint="eastAsia"/>
          <w:spacing w:val="30"/>
          <w:sz w:val="28"/>
        </w:rPr>
        <w:t xml:space="preserve">   </w:t>
      </w:r>
      <w:r w:rsidRPr="00461C7F">
        <w:rPr>
          <w:rFonts w:ascii="標楷體" w:eastAsia="標楷體" w:hint="eastAsia"/>
          <w:spacing w:val="30"/>
          <w:sz w:val="28"/>
        </w:rPr>
        <w:t xml:space="preserve">      </w:t>
      </w:r>
      <w:r w:rsidR="00051590">
        <w:rPr>
          <w:rFonts w:ascii="標楷體" w:eastAsia="標楷體" w:hint="eastAsia"/>
          <w:spacing w:val="30"/>
          <w:sz w:val="28"/>
        </w:rPr>
        <w:t xml:space="preserve"> </w:t>
      </w:r>
      <w:r w:rsidRPr="00461C7F">
        <w:rPr>
          <w:rFonts w:ascii="標楷體" w:eastAsia="標楷體" w:hint="eastAsia"/>
          <w:spacing w:val="30"/>
          <w:sz w:val="28"/>
        </w:rPr>
        <w:t xml:space="preserve"> </w:t>
      </w:r>
    </w:p>
    <w:p w14:paraId="61C7B9BC" w14:textId="77777777" w:rsidR="009568F0" w:rsidRPr="00461C7F" w:rsidRDefault="009568F0" w:rsidP="00461C7F">
      <w:pPr>
        <w:spacing w:line="500" w:lineRule="exact"/>
        <w:ind w:firstLineChars="667" w:firstLine="2268"/>
        <w:rPr>
          <w:rFonts w:ascii="標楷體" w:eastAsia="標楷體" w:hint="eastAsia"/>
          <w:spacing w:val="30"/>
          <w:sz w:val="28"/>
        </w:rPr>
      </w:pPr>
    </w:p>
    <w:p w14:paraId="462D4D45" w14:textId="0FB7A889" w:rsidR="009568F0" w:rsidRDefault="00F04B37" w:rsidP="009568F0">
      <w:pPr>
        <w:rPr>
          <w:sz w:val="16"/>
          <w:szCs w:val="16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1BE9F2" wp14:editId="29A3E5E7">
                <wp:simplePos x="0" y="0"/>
                <wp:positionH relativeFrom="column">
                  <wp:posOffset>4592320</wp:posOffset>
                </wp:positionH>
                <wp:positionV relativeFrom="paragraph">
                  <wp:posOffset>9686925</wp:posOffset>
                </wp:positionV>
                <wp:extent cx="2287905" cy="342900"/>
                <wp:effectExtent l="0" t="0" r="635" b="3810"/>
                <wp:wrapNone/>
                <wp:docPr id="6100180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95427" w14:textId="77777777" w:rsidR="009568F0" w:rsidRDefault="009568F0" w:rsidP="009568F0">
                            <w:pPr>
                              <w:pStyle w:val="a3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標楷體" w:cs="Times New Roman" w:hint="eastAsia"/>
                                <w:sz w:val="24"/>
                                <w:szCs w:val="24"/>
                              </w:rPr>
                              <w:t>表單編號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:T40</w:t>
                            </w:r>
                            <w:smartTag w:uri="urn:schemas-microsoft-com:office:smarttags" w:element="chsdate">
                              <w:smartTagPr>
                                <w:attr w:name="Year" w:val="4000"/>
                                <w:attr w:name="Month" w:val="3"/>
                                <w:attr w:name="Day" w:val="27"/>
                                <w:attr w:name="IsLunarDate" w:val="False"/>
                                <w:attr w:name="IsROCDate" w:val="False"/>
                              </w:smartTagPr>
                              <w:r>
                                <w:rPr>
                                  <w:rFonts w:ascii="Times New Roman" w:eastAsia="標楷體" w:hAnsi="Times New Roman" w:cs="Times New Roman"/>
                                  <w:sz w:val="24"/>
                                  <w:szCs w:val="24"/>
                                </w:rPr>
                                <w:t>4000-3-027</w:t>
                              </w:r>
                            </w:smartTag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D-01</w:t>
                            </w:r>
                          </w:p>
                          <w:p w14:paraId="4D2E3AA7" w14:textId="77777777" w:rsidR="009568F0" w:rsidRDefault="009568F0" w:rsidP="009568F0">
                            <w:pPr>
                              <w:rPr>
                                <w:rFonts w:ascii="Times New Roman" w:eastAsia="新細明體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BE9F2" id="Text Box 3" o:spid="_x0000_s1028" type="#_x0000_t202" style="position:absolute;margin-left:361.6pt;margin-top:762.75pt;width:180.1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" filled="f" stroked="f">
                <v:textbox>
                  <w:txbxContent>
                    <w:p w14:paraId="39495427" w14:textId="77777777" w:rsidR="009568F0" w:rsidRDefault="009568F0" w:rsidP="009568F0">
                      <w:pPr>
                        <w:pStyle w:val="a3"/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標楷體" w:hAnsi="標楷體" w:cs="Times New Roman" w:hint="eastAsia"/>
                          <w:sz w:val="24"/>
                          <w:szCs w:val="24"/>
                        </w:rPr>
                        <w:t>表單編號</w:t>
                      </w:r>
                      <w:r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  <w:t>:T40</w:t>
                      </w:r>
                      <w:smartTag w:uri="urn:schemas-microsoft-com:office:smarttags" w:element="chsdate">
                        <w:smartTagPr>
                          <w:attr w:name="Year" w:val="4000"/>
                          <w:attr w:name="Month" w:val="3"/>
                          <w:attr w:name="Day" w:val="27"/>
                          <w:attr w:name="IsLunarDate" w:val="False"/>
                          <w:attr w:name="IsROCDate" w:val="False"/>
                        </w:smartTagP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4000-3-027</w:t>
                        </w:r>
                      </w:smartTag>
                      <w:r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  <w:t>D-01</w:t>
                      </w:r>
                    </w:p>
                    <w:p w14:paraId="4D2E3AA7" w14:textId="77777777" w:rsidR="009568F0" w:rsidRDefault="009568F0" w:rsidP="009568F0">
                      <w:pPr>
                        <w:rPr>
                          <w:rFonts w:ascii="Times New Roman" w:eastAsia="新細明體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EA93B2" wp14:editId="4BFAD59C">
                <wp:simplePos x="0" y="0"/>
                <wp:positionH relativeFrom="column">
                  <wp:posOffset>4592320</wp:posOffset>
                </wp:positionH>
                <wp:positionV relativeFrom="paragraph">
                  <wp:posOffset>9686925</wp:posOffset>
                </wp:positionV>
                <wp:extent cx="2287905" cy="342900"/>
                <wp:effectExtent l="0" t="0" r="635" b="3810"/>
                <wp:wrapNone/>
                <wp:docPr id="1165361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13AB" w14:textId="77777777" w:rsidR="009568F0" w:rsidRDefault="009568F0" w:rsidP="009568F0">
                            <w:pPr>
                              <w:pStyle w:val="a3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標楷體" w:cs="Times New Roman" w:hint="eastAsia"/>
                                <w:sz w:val="24"/>
                                <w:szCs w:val="24"/>
                              </w:rPr>
                              <w:t>表單編號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:T40</w:t>
                            </w:r>
                            <w:smartTag w:uri="urn:schemas-microsoft-com:office:smarttags" w:element="chsdate">
                              <w:smartTagPr>
                                <w:attr w:name="Year" w:val="4000"/>
                                <w:attr w:name="Month" w:val="3"/>
                                <w:attr w:name="Day" w:val="27"/>
                                <w:attr w:name="IsLunarDate" w:val="False"/>
                                <w:attr w:name="IsROCDate" w:val="False"/>
                              </w:smartTagPr>
                              <w:r>
                                <w:rPr>
                                  <w:rFonts w:ascii="Times New Roman" w:eastAsia="標楷體" w:hAnsi="Times New Roman" w:cs="Times New Roman"/>
                                  <w:sz w:val="24"/>
                                  <w:szCs w:val="24"/>
                                </w:rPr>
                                <w:t>4000-3-027</w:t>
                              </w:r>
                            </w:smartTag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D-01</w:t>
                            </w:r>
                          </w:p>
                          <w:p w14:paraId="5A674636" w14:textId="77777777" w:rsidR="009568F0" w:rsidRDefault="009568F0" w:rsidP="009568F0">
                            <w:pPr>
                              <w:rPr>
                                <w:rFonts w:ascii="Times New Roman" w:eastAsia="新細明體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A93B2" id="Text Box 2" o:spid="_x0000_s1029" type="#_x0000_t202" style="position:absolute;margin-left:361.6pt;margin-top:762.75pt;width:180.1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" filled="f" stroked="f">
                <v:textbox>
                  <w:txbxContent>
                    <w:p w14:paraId="178813AB" w14:textId="77777777" w:rsidR="009568F0" w:rsidRDefault="009568F0" w:rsidP="009568F0">
                      <w:pPr>
                        <w:pStyle w:val="a3"/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標楷體" w:hAnsi="標楷體" w:cs="Times New Roman" w:hint="eastAsia"/>
                          <w:sz w:val="24"/>
                          <w:szCs w:val="24"/>
                        </w:rPr>
                        <w:t>表單編號</w:t>
                      </w:r>
                      <w:r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  <w:t>:T40</w:t>
                      </w:r>
                      <w:smartTag w:uri="urn:schemas-microsoft-com:office:smarttags" w:element="chsdate">
                        <w:smartTagPr>
                          <w:attr w:name="Year" w:val="4000"/>
                          <w:attr w:name="Month" w:val="3"/>
                          <w:attr w:name="Day" w:val="27"/>
                          <w:attr w:name="IsLunarDate" w:val="False"/>
                          <w:attr w:name="IsROCDate" w:val="False"/>
                        </w:smartTagP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4000-3-027</w:t>
                        </w:r>
                      </w:smartTag>
                      <w:r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  <w:t>D-01</w:t>
                      </w:r>
                    </w:p>
                    <w:p w14:paraId="5A674636" w14:textId="77777777" w:rsidR="009568F0" w:rsidRDefault="009568F0" w:rsidP="009568F0">
                      <w:pPr>
                        <w:rPr>
                          <w:rFonts w:ascii="Times New Roman" w:eastAsia="新細明體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FA2017" w14:textId="78D34B69" w:rsidR="009568F0" w:rsidRPr="00F1413D" w:rsidRDefault="00F04B37" w:rsidP="009568F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310901" wp14:editId="46BA6C23">
                <wp:simplePos x="0" y="0"/>
                <wp:positionH relativeFrom="column">
                  <wp:posOffset>-8890</wp:posOffset>
                </wp:positionH>
                <wp:positionV relativeFrom="paragraph">
                  <wp:posOffset>204470</wp:posOffset>
                </wp:positionV>
                <wp:extent cx="6137910" cy="2860040"/>
                <wp:effectExtent l="6350" t="10160" r="8890" b="6350"/>
                <wp:wrapNone/>
                <wp:docPr id="4141221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286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6DD3F" w14:textId="77777777" w:rsidR="00461C7F" w:rsidRPr="00461C7F" w:rsidRDefault="00461C7F" w:rsidP="0013559B">
                            <w:pPr>
                              <w:pStyle w:val="a5"/>
                              <w:rPr>
                                <w:rFonts w:ascii="標楷體"/>
                                <w:b/>
                              </w:rPr>
                            </w:pPr>
                            <w:r w:rsidRPr="00461C7F">
                              <w:rPr>
                                <w:rFonts w:ascii="標楷體" w:hint="eastAsia"/>
                                <w:b/>
                              </w:rPr>
                              <w:t>注意事項：</w:t>
                            </w:r>
                          </w:p>
                          <w:p w14:paraId="5682662B" w14:textId="77777777" w:rsidR="00461C7F" w:rsidRPr="00461C7F" w:rsidRDefault="00461C7F" w:rsidP="0013559B">
                            <w:pPr>
                              <w:pStyle w:val="a5"/>
                              <w:spacing w:line="400" w:lineRule="exact"/>
                              <w:rPr>
                                <w:rFonts w:ascii="標楷體" w:hint="eastAsia"/>
                                <w:bCs/>
                              </w:rPr>
                            </w:pP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廠商負責人或代理人參與開標或提出說明、減價、</w:t>
                            </w:r>
                            <w:proofErr w:type="gramStart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比減價格</w:t>
                            </w:r>
                            <w:proofErr w:type="gramEnd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、協商、</w:t>
                            </w:r>
                            <w:proofErr w:type="gramStart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更改原報內容</w:t>
                            </w:r>
                            <w:proofErr w:type="gramEnd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或重新報價及相關事宜時，應依下列規定出示身分證明文件及本授權書：</w:t>
                            </w:r>
                          </w:p>
                          <w:p w14:paraId="639666DF" w14:textId="77777777" w:rsidR="00461C7F" w:rsidRPr="00461C7F" w:rsidRDefault="00461C7F" w:rsidP="0013559B">
                            <w:pPr>
                              <w:pStyle w:val="a5"/>
                              <w:spacing w:line="400" w:lineRule="exact"/>
                              <w:ind w:left="283" w:hangingChars="101" w:hanging="283"/>
                              <w:rPr>
                                <w:rFonts w:ascii="標楷體" w:hint="eastAsia"/>
                                <w:bCs/>
                              </w:rPr>
                            </w:pP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1.投標廠商若由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  <w:u w:val="single"/>
                              </w:rPr>
                              <w:t>負責人出席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，應出示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  <w:u w:val="single"/>
                              </w:rPr>
                              <w:t>身分證明文件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，無須出示授權書，參與上開作業時，得以簽名代替蓋章，或蓋投標廠商及負責人印章確認。</w:t>
                            </w:r>
                          </w:p>
                          <w:p w14:paraId="1BF57565" w14:textId="77777777" w:rsidR="00461C7F" w:rsidRPr="00461C7F" w:rsidRDefault="00461C7F" w:rsidP="0013559B">
                            <w:pPr>
                              <w:pStyle w:val="a5"/>
                              <w:spacing w:line="400" w:lineRule="exact"/>
                              <w:ind w:left="283" w:hangingChars="101" w:hanging="283"/>
                              <w:rPr>
                                <w:rFonts w:ascii="標楷體" w:hint="eastAsia"/>
                                <w:bCs/>
                              </w:rPr>
                            </w:pP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2.投標廠商若委由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  <w:u w:val="single"/>
                              </w:rPr>
                              <w:t>代理人出席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，則應填寫並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  <w:u w:val="single"/>
                              </w:rPr>
                              <w:t>出示本授權書及身分證明文件</w:t>
                            </w: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，參與上開作業時，得以簽名(簽代理人姓名)代替蓋章，或蓋投標廠商及負責人印章確認。</w:t>
                            </w:r>
                          </w:p>
                          <w:p w14:paraId="32A56B40" w14:textId="77777777" w:rsidR="00461C7F" w:rsidRPr="00461C7F" w:rsidRDefault="00461C7F" w:rsidP="0013559B">
                            <w:pPr>
                              <w:pStyle w:val="a5"/>
                              <w:spacing w:line="400" w:lineRule="exact"/>
                              <w:ind w:left="283" w:hangingChars="101" w:hanging="283"/>
                              <w:rPr>
                                <w:rFonts w:ascii="標楷體" w:hint="eastAsia"/>
                                <w:bCs/>
                              </w:rPr>
                            </w:pPr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3.外國廠商投標，</w:t>
                            </w:r>
                            <w:proofErr w:type="gramStart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如委由</w:t>
                            </w:r>
                            <w:proofErr w:type="gramEnd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代理人出席者，本授權書應經公證或認證；代理人為外國人士者，身分證</w:t>
                            </w:r>
                            <w:proofErr w:type="gramStart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字號欄請填寫</w:t>
                            </w:r>
                            <w:proofErr w:type="gramEnd"/>
                            <w:r w:rsidRPr="00461C7F">
                              <w:rPr>
                                <w:rFonts w:ascii="標楷體" w:hint="eastAsia"/>
                                <w:bCs/>
                              </w:rPr>
                              <w:t>護照號碼。但在我國境內設立之外國分支機構參與投標者，授權書無需經公證或認證。</w:t>
                            </w:r>
                          </w:p>
                          <w:p w14:paraId="0F103BA3" w14:textId="77777777" w:rsidR="00602816" w:rsidRPr="00461C7F" w:rsidRDefault="00602816" w:rsidP="0013559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10901" id="Text Box 10" o:spid="_x0000_s1030" type="#_x0000_t202" style="position:absolute;margin-left:-.7pt;margin-top:16.1pt;width:483.3pt;height:22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">
                <v:textbox>
                  <w:txbxContent>
                    <w:p w14:paraId="02A6DD3F" w14:textId="77777777" w:rsidR="00461C7F" w:rsidRPr="00461C7F" w:rsidRDefault="00461C7F" w:rsidP="0013559B">
                      <w:pPr>
                        <w:pStyle w:val="a5"/>
                        <w:rPr>
                          <w:rFonts w:ascii="標楷體"/>
                          <w:b/>
                        </w:rPr>
                      </w:pPr>
                      <w:r w:rsidRPr="00461C7F">
                        <w:rPr>
                          <w:rFonts w:ascii="標楷體" w:hint="eastAsia"/>
                          <w:b/>
                        </w:rPr>
                        <w:t>注意事項：</w:t>
                      </w:r>
                    </w:p>
                    <w:p w14:paraId="5682662B" w14:textId="77777777" w:rsidR="00461C7F" w:rsidRPr="00461C7F" w:rsidRDefault="00461C7F" w:rsidP="0013559B">
                      <w:pPr>
                        <w:pStyle w:val="a5"/>
                        <w:spacing w:line="400" w:lineRule="exact"/>
                        <w:rPr>
                          <w:rFonts w:ascii="標楷體" w:hint="eastAsia"/>
                          <w:bCs/>
                        </w:rPr>
                      </w:pPr>
                      <w:r w:rsidRPr="00461C7F">
                        <w:rPr>
                          <w:rFonts w:ascii="標楷體" w:hint="eastAsia"/>
                          <w:bCs/>
                        </w:rPr>
                        <w:t>廠商負責人或代理人參與開標或提出說明、減價、</w:t>
                      </w:r>
                      <w:proofErr w:type="gramStart"/>
                      <w:r w:rsidRPr="00461C7F">
                        <w:rPr>
                          <w:rFonts w:ascii="標楷體" w:hint="eastAsia"/>
                          <w:bCs/>
                        </w:rPr>
                        <w:t>比減價格</w:t>
                      </w:r>
                      <w:proofErr w:type="gramEnd"/>
                      <w:r w:rsidRPr="00461C7F">
                        <w:rPr>
                          <w:rFonts w:ascii="標楷體" w:hint="eastAsia"/>
                          <w:bCs/>
                        </w:rPr>
                        <w:t>、協商、</w:t>
                      </w:r>
                      <w:proofErr w:type="gramStart"/>
                      <w:r w:rsidRPr="00461C7F">
                        <w:rPr>
                          <w:rFonts w:ascii="標楷體" w:hint="eastAsia"/>
                          <w:bCs/>
                        </w:rPr>
                        <w:t>更改原報內容</w:t>
                      </w:r>
                      <w:proofErr w:type="gramEnd"/>
                      <w:r w:rsidRPr="00461C7F">
                        <w:rPr>
                          <w:rFonts w:ascii="標楷體" w:hint="eastAsia"/>
                          <w:bCs/>
                        </w:rPr>
                        <w:t>或重新報價及相關事宜時，應依下列規定出示身分證明文件及本授權書：</w:t>
                      </w:r>
                    </w:p>
                    <w:p w14:paraId="639666DF" w14:textId="77777777" w:rsidR="00461C7F" w:rsidRPr="00461C7F" w:rsidRDefault="00461C7F" w:rsidP="0013559B">
                      <w:pPr>
                        <w:pStyle w:val="a5"/>
                        <w:spacing w:line="400" w:lineRule="exact"/>
                        <w:ind w:left="283" w:hangingChars="101" w:hanging="283"/>
                        <w:rPr>
                          <w:rFonts w:ascii="標楷體" w:hint="eastAsia"/>
                          <w:bCs/>
                        </w:rPr>
                      </w:pPr>
                      <w:r w:rsidRPr="00461C7F">
                        <w:rPr>
                          <w:rFonts w:ascii="標楷體" w:hint="eastAsia"/>
                          <w:bCs/>
                        </w:rPr>
                        <w:t>1.投標廠商若由</w:t>
                      </w:r>
                      <w:r w:rsidRPr="00461C7F">
                        <w:rPr>
                          <w:rFonts w:ascii="標楷體" w:hint="eastAsia"/>
                          <w:bCs/>
                          <w:u w:val="single"/>
                        </w:rPr>
                        <w:t>負責人出席</w:t>
                      </w:r>
                      <w:r w:rsidRPr="00461C7F">
                        <w:rPr>
                          <w:rFonts w:ascii="標楷體" w:hint="eastAsia"/>
                          <w:bCs/>
                        </w:rPr>
                        <w:t>，應出示</w:t>
                      </w:r>
                      <w:r w:rsidRPr="00461C7F">
                        <w:rPr>
                          <w:rFonts w:ascii="標楷體" w:hint="eastAsia"/>
                          <w:bCs/>
                          <w:u w:val="single"/>
                        </w:rPr>
                        <w:t>身分證明文件</w:t>
                      </w:r>
                      <w:r w:rsidRPr="00461C7F">
                        <w:rPr>
                          <w:rFonts w:ascii="標楷體" w:hint="eastAsia"/>
                          <w:bCs/>
                        </w:rPr>
                        <w:t>，無須出示授權書，參與上開作業時，得以簽名代替蓋章，或蓋投標廠商及負責人印章確認。</w:t>
                      </w:r>
                    </w:p>
                    <w:p w14:paraId="1BF57565" w14:textId="77777777" w:rsidR="00461C7F" w:rsidRPr="00461C7F" w:rsidRDefault="00461C7F" w:rsidP="0013559B">
                      <w:pPr>
                        <w:pStyle w:val="a5"/>
                        <w:spacing w:line="400" w:lineRule="exact"/>
                        <w:ind w:left="283" w:hangingChars="101" w:hanging="283"/>
                        <w:rPr>
                          <w:rFonts w:ascii="標楷體" w:hint="eastAsia"/>
                          <w:bCs/>
                        </w:rPr>
                      </w:pPr>
                      <w:r w:rsidRPr="00461C7F">
                        <w:rPr>
                          <w:rFonts w:ascii="標楷體" w:hint="eastAsia"/>
                          <w:bCs/>
                        </w:rPr>
                        <w:t>2.投標廠商若委由</w:t>
                      </w:r>
                      <w:r w:rsidRPr="00461C7F">
                        <w:rPr>
                          <w:rFonts w:ascii="標楷體" w:hint="eastAsia"/>
                          <w:bCs/>
                          <w:u w:val="single"/>
                        </w:rPr>
                        <w:t>代理人出席</w:t>
                      </w:r>
                      <w:r w:rsidRPr="00461C7F">
                        <w:rPr>
                          <w:rFonts w:ascii="標楷體" w:hint="eastAsia"/>
                          <w:bCs/>
                        </w:rPr>
                        <w:t>，則應填寫並</w:t>
                      </w:r>
                      <w:r w:rsidRPr="00461C7F">
                        <w:rPr>
                          <w:rFonts w:ascii="標楷體" w:hint="eastAsia"/>
                          <w:bCs/>
                          <w:u w:val="single"/>
                        </w:rPr>
                        <w:t>出示本授權書及身分證明文件</w:t>
                      </w:r>
                      <w:r w:rsidRPr="00461C7F">
                        <w:rPr>
                          <w:rFonts w:ascii="標楷體" w:hint="eastAsia"/>
                          <w:bCs/>
                        </w:rPr>
                        <w:t>，參與上開作業時，得以簽名(簽代理人姓名)代替蓋章，或蓋投標廠商及負責人印章確認。</w:t>
                      </w:r>
                    </w:p>
                    <w:p w14:paraId="32A56B40" w14:textId="77777777" w:rsidR="00461C7F" w:rsidRPr="00461C7F" w:rsidRDefault="00461C7F" w:rsidP="0013559B">
                      <w:pPr>
                        <w:pStyle w:val="a5"/>
                        <w:spacing w:line="400" w:lineRule="exact"/>
                        <w:ind w:left="283" w:hangingChars="101" w:hanging="283"/>
                        <w:rPr>
                          <w:rFonts w:ascii="標楷體" w:hint="eastAsia"/>
                          <w:bCs/>
                        </w:rPr>
                      </w:pPr>
                      <w:r w:rsidRPr="00461C7F">
                        <w:rPr>
                          <w:rFonts w:ascii="標楷體" w:hint="eastAsia"/>
                          <w:bCs/>
                        </w:rPr>
                        <w:t>3.外國廠商投標，</w:t>
                      </w:r>
                      <w:proofErr w:type="gramStart"/>
                      <w:r w:rsidRPr="00461C7F">
                        <w:rPr>
                          <w:rFonts w:ascii="標楷體" w:hint="eastAsia"/>
                          <w:bCs/>
                        </w:rPr>
                        <w:t>如委由</w:t>
                      </w:r>
                      <w:proofErr w:type="gramEnd"/>
                      <w:r w:rsidRPr="00461C7F">
                        <w:rPr>
                          <w:rFonts w:ascii="標楷體" w:hint="eastAsia"/>
                          <w:bCs/>
                        </w:rPr>
                        <w:t>代理人出席者，本授權書應經公證或認證；代理人為外國人士者，身分證</w:t>
                      </w:r>
                      <w:proofErr w:type="gramStart"/>
                      <w:r w:rsidRPr="00461C7F">
                        <w:rPr>
                          <w:rFonts w:ascii="標楷體" w:hint="eastAsia"/>
                          <w:bCs/>
                        </w:rPr>
                        <w:t>字號欄請填寫</w:t>
                      </w:r>
                      <w:proofErr w:type="gramEnd"/>
                      <w:r w:rsidRPr="00461C7F">
                        <w:rPr>
                          <w:rFonts w:ascii="標楷體" w:hint="eastAsia"/>
                          <w:bCs/>
                        </w:rPr>
                        <w:t>護照號碼。但在我國境內設立之外國分支機構參與投標者，授權書無需經公證或認證。</w:t>
                      </w:r>
                    </w:p>
                    <w:p w14:paraId="0F103BA3" w14:textId="77777777" w:rsidR="00602816" w:rsidRPr="00461C7F" w:rsidRDefault="00602816" w:rsidP="0013559B">
                      <w:pPr>
                        <w:pStyle w:val="a5"/>
                      </w:pPr>
                    </w:p>
                  </w:txbxContent>
                </v:textbox>
              </v:shape>
            </w:pict>
          </mc:Fallback>
        </mc:AlternateContent>
      </w:r>
    </w:p>
    <w:p w14:paraId="60ADEBE5" w14:textId="77777777" w:rsidR="009568F0" w:rsidRPr="00F1413D" w:rsidRDefault="009568F0" w:rsidP="009568F0">
      <w:pPr>
        <w:rPr>
          <w:sz w:val="16"/>
          <w:szCs w:val="16"/>
        </w:rPr>
      </w:pPr>
    </w:p>
    <w:p w14:paraId="0B3F8C5B" w14:textId="77777777" w:rsidR="009568F0" w:rsidRPr="00F1413D" w:rsidRDefault="009568F0" w:rsidP="009568F0">
      <w:pPr>
        <w:rPr>
          <w:sz w:val="16"/>
          <w:szCs w:val="16"/>
        </w:rPr>
      </w:pPr>
    </w:p>
    <w:p w14:paraId="1FF84292" w14:textId="77777777" w:rsidR="009568F0" w:rsidRPr="00F1413D" w:rsidRDefault="009568F0" w:rsidP="009568F0">
      <w:pPr>
        <w:rPr>
          <w:sz w:val="16"/>
          <w:szCs w:val="16"/>
        </w:rPr>
      </w:pPr>
    </w:p>
    <w:p w14:paraId="121EA7C5" w14:textId="77777777" w:rsidR="009568F0" w:rsidRPr="00F1413D" w:rsidRDefault="009568F0" w:rsidP="009568F0">
      <w:pPr>
        <w:rPr>
          <w:sz w:val="16"/>
          <w:szCs w:val="16"/>
        </w:rPr>
      </w:pPr>
    </w:p>
    <w:p w14:paraId="3D16E40B" w14:textId="77777777" w:rsidR="009568F0" w:rsidRPr="00F1413D" w:rsidRDefault="009568F0" w:rsidP="009568F0">
      <w:pPr>
        <w:rPr>
          <w:sz w:val="16"/>
          <w:szCs w:val="16"/>
        </w:rPr>
      </w:pPr>
    </w:p>
    <w:p w14:paraId="32374BAB" w14:textId="77777777" w:rsidR="009568F0" w:rsidRPr="00F1413D" w:rsidRDefault="009568F0" w:rsidP="009568F0">
      <w:pPr>
        <w:rPr>
          <w:sz w:val="16"/>
          <w:szCs w:val="16"/>
        </w:rPr>
      </w:pPr>
    </w:p>
    <w:p w14:paraId="0E5EB884" w14:textId="77777777" w:rsidR="009568F0" w:rsidRPr="00F1413D" w:rsidRDefault="009568F0" w:rsidP="009568F0">
      <w:pPr>
        <w:rPr>
          <w:sz w:val="16"/>
          <w:szCs w:val="16"/>
        </w:rPr>
      </w:pPr>
    </w:p>
    <w:p w14:paraId="62D947D0" w14:textId="77777777" w:rsidR="009568F0" w:rsidRPr="00F1413D" w:rsidRDefault="009568F0" w:rsidP="009568F0">
      <w:pPr>
        <w:rPr>
          <w:sz w:val="16"/>
          <w:szCs w:val="16"/>
        </w:rPr>
      </w:pPr>
    </w:p>
    <w:p w14:paraId="44A4E8AE" w14:textId="77777777" w:rsidR="009568F0" w:rsidRPr="00F1413D" w:rsidRDefault="009568F0" w:rsidP="009568F0">
      <w:pPr>
        <w:rPr>
          <w:sz w:val="16"/>
          <w:szCs w:val="16"/>
        </w:rPr>
      </w:pPr>
    </w:p>
    <w:p w14:paraId="057F2731" w14:textId="77777777" w:rsidR="009568F0" w:rsidRPr="00F1413D" w:rsidRDefault="009568F0" w:rsidP="009568F0">
      <w:pPr>
        <w:rPr>
          <w:sz w:val="16"/>
          <w:szCs w:val="16"/>
        </w:rPr>
      </w:pPr>
    </w:p>
    <w:p w14:paraId="7A0F3D51" w14:textId="77777777" w:rsidR="009568F0" w:rsidRPr="00F1413D" w:rsidRDefault="009568F0" w:rsidP="009568F0">
      <w:pPr>
        <w:rPr>
          <w:sz w:val="16"/>
          <w:szCs w:val="16"/>
        </w:rPr>
      </w:pPr>
    </w:p>
    <w:p w14:paraId="35B0474F" w14:textId="77777777" w:rsidR="009568F0" w:rsidRPr="00F1413D" w:rsidRDefault="009568F0" w:rsidP="009568F0">
      <w:pPr>
        <w:rPr>
          <w:sz w:val="16"/>
          <w:szCs w:val="16"/>
        </w:rPr>
      </w:pPr>
    </w:p>
    <w:p w14:paraId="46AC7758" w14:textId="77777777" w:rsidR="009568F0" w:rsidRPr="009568F0" w:rsidRDefault="009568F0">
      <w:pPr>
        <w:rPr>
          <w:rFonts w:hint="eastAsia"/>
          <w:sz w:val="16"/>
          <w:szCs w:val="16"/>
        </w:rPr>
      </w:pPr>
    </w:p>
    <w:sectPr w:rsidR="009568F0" w:rsidRPr="009568F0" w:rsidSect="0013559B">
      <w:pgSz w:w="11906" w:h="16838"/>
      <w:pgMar w:top="539" w:right="127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0D4F" w14:textId="77777777" w:rsidR="00342F0A" w:rsidRDefault="00342F0A" w:rsidP="00C11390">
      <w:r>
        <w:separator/>
      </w:r>
    </w:p>
  </w:endnote>
  <w:endnote w:type="continuationSeparator" w:id="0">
    <w:p w14:paraId="233DB99D" w14:textId="77777777" w:rsidR="00342F0A" w:rsidRDefault="00342F0A" w:rsidP="00C1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微軟正黑體"/>
    <w:panose1 w:val="00000000000000000000"/>
    <w:charset w:val="88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3300" w14:textId="77777777" w:rsidR="00342F0A" w:rsidRDefault="00342F0A" w:rsidP="00C11390">
      <w:r>
        <w:separator/>
      </w:r>
    </w:p>
  </w:footnote>
  <w:footnote w:type="continuationSeparator" w:id="0">
    <w:p w14:paraId="1FD2B1DB" w14:textId="77777777" w:rsidR="00342F0A" w:rsidRDefault="00342F0A" w:rsidP="00C11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1C93"/>
    <w:multiLevelType w:val="hybridMultilevel"/>
    <w:tmpl w:val="B2D2D1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E17FCE"/>
    <w:multiLevelType w:val="hybridMultilevel"/>
    <w:tmpl w:val="8B7230B2"/>
    <w:lvl w:ilvl="0" w:tplc="568C90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0B6AAD"/>
    <w:multiLevelType w:val="hybridMultilevel"/>
    <w:tmpl w:val="83829D42"/>
    <w:lvl w:ilvl="0" w:tplc="2976D6DC">
      <w:start w:val="1"/>
      <w:numFmt w:val="decimal"/>
      <w:lvlText w:val="%1."/>
      <w:lvlJc w:val="left"/>
      <w:pPr>
        <w:ind w:left="1047" w:hanging="480"/>
      </w:pPr>
      <w:rPr>
        <w:rFonts w:ascii="標楷體" w:eastAsia="標楷體" w:hAnsi="標楷體" w:hint="eastAsia"/>
        <w:b/>
        <w:bCs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6AC8377A"/>
    <w:multiLevelType w:val="hybridMultilevel"/>
    <w:tmpl w:val="83829D42"/>
    <w:lvl w:ilvl="0" w:tplc="2976D6DC">
      <w:start w:val="1"/>
      <w:numFmt w:val="decimal"/>
      <w:lvlText w:val="%1."/>
      <w:lvlJc w:val="left"/>
      <w:pPr>
        <w:ind w:left="1047" w:hanging="480"/>
      </w:pPr>
      <w:rPr>
        <w:rFonts w:ascii="標楷體" w:eastAsia="標楷體" w:hAnsi="標楷體" w:hint="eastAsia"/>
        <w:b/>
        <w:bCs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7AB250A1"/>
    <w:multiLevelType w:val="singleLevel"/>
    <w:tmpl w:val="D0AE4982"/>
    <w:lvl w:ilvl="0">
      <w:start w:val="1"/>
      <w:numFmt w:val="taiwaneseCountingThousand"/>
      <w:lvlText w:val="%1、"/>
      <w:legacy w:legacy="1" w:legacySpace="0" w:legacyIndent="570"/>
      <w:lvlJc w:val="left"/>
      <w:pPr>
        <w:ind w:left="17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num w:numId="1" w16cid:durableId="1283460803">
    <w:abstractNumId w:val="4"/>
  </w:num>
  <w:num w:numId="2" w16cid:durableId="16322534">
    <w:abstractNumId w:val="2"/>
  </w:num>
  <w:num w:numId="3" w16cid:durableId="621233840">
    <w:abstractNumId w:val="0"/>
  </w:num>
  <w:num w:numId="4" w16cid:durableId="371804269">
    <w:abstractNumId w:val="1"/>
  </w:num>
  <w:num w:numId="5" w16cid:durableId="1085419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37"/>
    <w:rsid w:val="000268A6"/>
    <w:rsid w:val="00045C60"/>
    <w:rsid w:val="00051590"/>
    <w:rsid w:val="00070719"/>
    <w:rsid w:val="000E4EA1"/>
    <w:rsid w:val="0010016C"/>
    <w:rsid w:val="00105617"/>
    <w:rsid w:val="0013559B"/>
    <w:rsid w:val="001C49AC"/>
    <w:rsid w:val="001D3545"/>
    <w:rsid w:val="00213701"/>
    <w:rsid w:val="00213B13"/>
    <w:rsid w:val="002571F2"/>
    <w:rsid w:val="002B379B"/>
    <w:rsid w:val="00342F0A"/>
    <w:rsid w:val="003469AF"/>
    <w:rsid w:val="00350445"/>
    <w:rsid w:val="003741B2"/>
    <w:rsid w:val="00382A6C"/>
    <w:rsid w:val="003C71FB"/>
    <w:rsid w:val="00441CB6"/>
    <w:rsid w:val="00461C7F"/>
    <w:rsid w:val="004915E3"/>
    <w:rsid w:val="0052142E"/>
    <w:rsid w:val="00592A12"/>
    <w:rsid w:val="005A5AAD"/>
    <w:rsid w:val="005C2B43"/>
    <w:rsid w:val="00602816"/>
    <w:rsid w:val="00621597"/>
    <w:rsid w:val="0062506C"/>
    <w:rsid w:val="00692846"/>
    <w:rsid w:val="006F3461"/>
    <w:rsid w:val="00700E47"/>
    <w:rsid w:val="00744170"/>
    <w:rsid w:val="007519E1"/>
    <w:rsid w:val="00751D73"/>
    <w:rsid w:val="00837259"/>
    <w:rsid w:val="008473D0"/>
    <w:rsid w:val="00851C95"/>
    <w:rsid w:val="00853043"/>
    <w:rsid w:val="00896FD5"/>
    <w:rsid w:val="009568F0"/>
    <w:rsid w:val="00977F13"/>
    <w:rsid w:val="0099753E"/>
    <w:rsid w:val="009A3FB9"/>
    <w:rsid w:val="009A4216"/>
    <w:rsid w:val="00A53C73"/>
    <w:rsid w:val="00AA6709"/>
    <w:rsid w:val="00AB6062"/>
    <w:rsid w:val="00BA3D60"/>
    <w:rsid w:val="00BB0A99"/>
    <w:rsid w:val="00BB2ABD"/>
    <w:rsid w:val="00BC62CA"/>
    <w:rsid w:val="00BF5553"/>
    <w:rsid w:val="00C029E4"/>
    <w:rsid w:val="00C11390"/>
    <w:rsid w:val="00C12E90"/>
    <w:rsid w:val="00C35ABB"/>
    <w:rsid w:val="00CE6533"/>
    <w:rsid w:val="00D0145F"/>
    <w:rsid w:val="00D0485A"/>
    <w:rsid w:val="00D3173C"/>
    <w:rsid w:val="00D5267A"/>
    <w:rsid w:val="00DC3E26"/>
    <w:rsid w:val="00DF09D4"/>
    <w:rsid w:val="00E20F51"/>
    <w:rsid w:val="00E652B5"/>
    <w:rsid w:val="00E976A5"/>
    <w:rsid w:val="00ED7EAB"/>
    <w:rsid w:val="00EE46A7"/>
    <w:rsid w:val="00F04B37"/>
    <w:rsid w:val="00F15801"/>
    <w:rsid w:val="00F45B67"/>
    <w:rsid w:val="00F549D7"/>
    <w:rsid w:val="00F62026"/>
    <w:rsid w:val="00F74D85"/>
    <w:rsid w:val="00FA4929"/>
    <w:rsid w:val="00FB0379"/>
    <w:rsid w:val="00FB0CB4"/>
    <w:rsid w:val="00F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21B946BE"/>
  <w15:chartTrackingRefBased/>
  <w15:docId w15:val="{5401CA55-5C51-4F9D-B2C9-02B85723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8F0"/>
    <w:pPr>
      <w:widowControl w:val="0"/>
    </w:pPr>
    <w:rPr>
      <w:rFonts w:ascii="細明體" w:eastAsia="細明體" w:hAnsi="細明體" w:cs="細明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56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Body Text Indent"/>
    <w:basedOn w:val="a"/>
    <w:rsid w:val="009568F0"/>
    <w:pPr>
      <w:spacing w:line="360" w:lineRule="exact"/>
      <w:ind w:left="284" w:hanging="284"/>
    </w:pPr>
    <w:rPr>
      <w:rFonts w:ascii="標楷體" w:eastAsia="標楷體" w:hAnsi="Times New Roman" w:cs="Times New Roman"/>
      <w:sz w:val="28"/>
      <w:szCs w:val="20"/>
    </w:rPr>
  </w:style>
  <w:style w:type="paragraph" w:styleId="a5">
    <w:name w:val="Body Text"/>
    <w:basedOn w:val="a"/>
    <w:rsid w:val="009568F0"/>
    <w:pPr>
      <w:spacing w:line="360" w:lineRule="exact"/>
    </w:pPr>
    <w:rPr>
      <w:rFonts w:ascii="Times New Roman" w:eastAsia="標楷體" w:hAnsi="Times New Roman" w:cs="Times New Roman"/>
      <w:sz w:val="28"/>
      <w:szCs w:val="20"/>
    </w:rPr>
  </w:style>
  <w:style w:type="paragraph" w:styleId="a6">
    <w:name w:val="footer"/>
    <w:basedOn w:val="a"/>
    <w:link w:val="a7"/>
    <w:rsid w:val="00C11390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  <w:lang w:val="x-none" w:eastAsia="x-none"/>
    </w:rPr>
  </w:style>
  <w:style w:type="character" w:customStyle="1" w:styleId="a7">
    <w:name w:val="頁尾 字元"/>
    <w:link w:val="a6"/>
    <w:rsid w:val="00C11390"/>
    <w:rPr>
      <w:rFonts w:ascii="細明體" w:eastAsia="細明體" w:hAnsi="細明體" w:cs="細明體"/>
      <w:kern w:val="2"/>
    </w:rPr>
  </w:style>
  <w:style w:type="paragraph" w:customStyle="1" w:styleId="7">
    <w:name w:val="樣式7"/>
    <w:basedOn w:val="a"/>
    <w:rsid w:val="005C2B43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2.&#25307;&#27161;&#25991;&#20214;\3.&#20854;&#20182;\4&#22996;&#35351;&#20195;&#29702;&#25480;&#27402;&#2636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4委託代理授權書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xxx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2026-08-03T01:17:00Z</dcterms:created>
  <dcterms:modified xsi:type="dcterms:W3CDTF">2026-08-03T01:19:00Z</dcterms:modified>
</cp:coreProperties>
</file>