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918C4" w14:textId="77777777" w:rsidR="00CE7D4A" w:rsidRPr="00755DC7" w:rsidRDefault="00CE7D4A">
      <w:pPr>
        <w:snapToGrid w:val="0"/>
        <w:spacing w:line="500" w:lineRule="exact"/>
        <w:jc w:val="center"/>
        <w:rPr>
          <w:rFonts w:ascii="標楷體" w:eastAsia="標楷體"/>
          <w:b/>
          <w:bCs/>
          <w:sz w:val="32"/>
          <w:szCs w:val="32"/>
        </w:rPr>
      </w:pPr>
      <w:r w:rsidRPr="00755DC7">
        <w:rPr>
          <w:rFonts w:ascii="標楷體" w:eastAsia="標楷體" w:hint="eastAsia"/>
          <w:b/>
          <w:bCs/>
          <w:sz w:val="32"/>
          <w:szCs w:val="32"/>
        </w:rPr>
        <w:t>高雄市立歷史博物館</w:t>
      </w:r>
    </w:p>
    <w:p w14:paraId="3957E07C" w14:textId="32715FBC" w:rsidR="00CE7D4A" w:rsidRPr="00755DC7" w:rsidRDefault="00755DC7">
      <w:pPr>
        <w:pStyle w:val="7"/>
        <w:spacing w:line="500" w:lineRule="exact"/>
        <w:ind w:left="1" w:hanging="1"/>
        <w:jc w:val="center"/>
        <w:textDirection w:val="lrTbV"/>
        <w:rPr>
          <w:rFonts w:ascii="標楷體" w:eastAsia="標楷體" w:hAnsi="標楷體"/>
          <w:b/>
          <w:bCs/>
          <w:sz w:val="36"/>
          <w:szCs w:val="36"/>
        </w:rPr>
      </w:pPr>
      <w:r w:rsidRPr="00755DC7">
        <w:rPr>
          <w:rFonts w:ascii="標楷體" w:eastAsia="標楷體" w:hAnsi="標楷體" w:hint="eastAsia"/>
          <w:b/>
          <w:bCs/>
          <w:sz w:val="32"/>
          <w:szCs w:val="32"/>
        </w:rPr>
        <w:t>115年度內部稽核委外服務案</w:t>
      </w:r>
    </w:p>
    <w:p w14:paraId="7B4BC13F" w14:textId="77777777" w:rsidR="00CE7D4A" w:rsidRPr="00755DC7" w:rsidRDefault="00CE7D4A">
      <w:pPr>
        <w:pStyle w:val="7"/>
        <w:spacing w:line="500" w:lineRule="exact"/>
        <w:ind w:left="1" w:hanging="1"/>
        <w:jc w:val="center"/>
        <w:textDirection w:val="lrTbV"/>
        <w:rPr>
          <w:rFonts w:ascii="標楷體" w:eastAsia="標楷體"/>
          <w:b/>
          <w:bCs/>
          <w:sz w:val="32"/>
          <w:szCs w:val="32"/>
        </w:rPr>
      </w:pPr>
      <w:r w:rsidRPr="00755DC7">
        <w:rPr>
          <w:rFonts w:ascii="標楷體" w:eastAsia="標楷體" w:hint="eastAsia"/>
          <w:b/>
          <w:bCs/>
          <w:sz w:val="32"/>
          <w:szCs w:val="32"/>
        </w:rPr>
        <w:t>廠商投標</w:t>
      </w:r>
      <w:r w:rsidR="004F2853" w:rsidRPr="00755DC7">
        <w:rPr>
          <w:rFonts w:ascii="標楷體" w:eastAsia="標楷體" w:hint="eastAsia"/>
          <w:b/>
          <w:bCs/>
          <w:sz w:val="32"/>
          <w:szCs w:val="32"/>
        </w:rPr>
        <w:t>文件</w:t>
      </w:r>
      <w:r w:rsidRPr="00755DC7">
        <w:rPr>
          <w:rFonts w:ascii="標楷體" w:eastAsia="標楷體" w:hint="eastAsia"/>
          <w:b/>
          <w:bCs/>
          <w:sz w:val="32"/>
          <w:szCs w:val="32"/>
        </w:rPr>
        <w:t>審查表</w:t>
      </w:r>
    </w:p>
    <w:p w14:paraId="244183AD" w14:textId="77777777" w:rsidR="00CE7D4A" w:rsidRDefault="00CE7D4A">
      <w:pPr>
        <w:snapToGrid w:val="0"/>
        <w:spacing w:before="120" w:after="120" w:line="360" w:lineRule="exact"/>
        <w:jc w:val="center"/>
        <w:rPr>
          <w:rFonts w:ascii="標楷體" w:eastAsia="標楷體"/>
          <w:b/>
          <w:sz w:val="28"/>
        </w:rPr>
      </w:pPr>
    </w:p>
    <w:p w14:paraId="00654C02" w14:textId="77777777" w:rsidR="00CE7D4A" w:rsidRPr="006F57EF" w:rsidRDefault="00053861" w:rsidP="006F57EF">
      <w:pPr>
        <w:wordWrap w:val="0"/>
        <w:snapToGrid w:val="0"/>
        <w:spacing w:afterLines="50" w:after="180" w:line="360" w:lineRule="exact"/>
        <w:jc w:val="right"/>
        <w:rPr>
          <w:rFonts w:ascii="標楷體" w:eastAsia="標楷體"/>
          <w:sz w:val="32"/>
          <w:szCs w:val="32"/>
        </w:rPr>
      </w:pPr>
      <w:r w:rsidRPr="006F57EF">
        <w:rPr>
          <w:rFonts w:ascii="標楷體" w:eastAsia="標楷體" w:hint="eastAsia"/>
          <w:sz w:val="32"/>
          <w:szCs w:val="32"/>
        </w:rPr>
        <w:t>廠商</w:t>
      </w:r>
      <w:r w:rsidR="00395794" w:rsidRPr="006F57EF">
        <w:rPr>
          <w:rFonts w:ascii="標楷體" w:eastAsia="標楷體" w:hint="eastAsia"/>
          <w:sz w:val="32"/>
          <w:szCs w:val="32"/>
        </w:rPr>
        <w:t>編</w:t>
      </w:r>
      <w:r w:rsidRPr="006F57EF">
        <w:rPr>
          <w:rFonts w:ascii="標楷體" w:eastAsia="標楷體" w:hint="eastAsia"/>
          <w:sz w:val="32"/>
          <w:szCs w:val="32"/>
        </w:rPr>
        <w:t>號:</w:t>
      </w:r>
      <w:r w:rsidR="005924B3">
        <w:rPr>
          <w:rFonts w:ascii="標楷體" w:eastAsia="標楷體" w:hint="eastAsia"/>
          <w:sz w:val="32"/>
          <w:szCs w:val="32"/>
          <w:u w:val="single"/>
        </w:rPr>
        <w:t>_____</w:t>
      </w:r>
    </w:p>
    <w:tbl>
      <w:tblPr>
        <w:tblW w:w="9519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7"/>
        <w:gridCol w:w="2410"/>
        <w:gridCol w:w="142"/>
        <w:gridCol w:w="578"/>
        <w:gridCol w:w="948"/>
        <w:gridCol w:w="458"/>
        <w:gridCol w:w="2126"/>
      </w:tblGrid>
      <w:tr w:rsidR="00CE7D4A" w14:paraId="002AAE1C" w14:textId="77777777" w:rsidTr="009B39B1">
        <w:trPr>
          <w:cantSplit/>
          <w:trHeight w:val="484"/>
        </w:trPr>
        <w:tc>
          <w:tcPr>
            <w:tcW w:w="5267" w:type="dxa"/>
            <w:gridSpan w:val="2"/>
            <w:vAlign w:val="center"/>
          </w:tcPr>
          <w:p w14:paraId="49219921" w14:textId="77777777" w:rsidR="00CE7D4A" w:rsidRDefault="00CE7D4A">
            <w:pPr>
              <w:snapToGrid w:val="0"/>
              <w:spacing w:line="300" w:lineRule="exac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封內應附之文件</w:t>
            </w:r>
          </w:p>
        </w:tc>
        <w:tc>
          <w:tcPr>
            <w:tcW w:w="720" w:type="dxa"/>
            <w:gridSpan w:val="2"/>
            <w:vAlign w:val="center"/>
          </w:tcPr>
          <w:p w14:paraId="28FC6DDE" w14:textId="77777777" w:rsidR="00CE7D4A" w:rsidRDefault="00CC3DD6">
            <w:pPr>
              <w:snapToGrid w:val="0"/>
              <w:spacing w:line="300" w:lineRule="exac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符</w:t>
            </w:r>
            <w:r w:rsidR="00CE7D4A">
              <w:rPr>
                <w:rFonts w:ascii="標楷體" w:eastAsia="標楷體" w:hint="eastAsia"/>
                <w:b/>
                <w:sz w:val="28"/>
              </w:rPr>
              <w:t>合</w:t>
            </w:r>
          </w:p>
        </w:tc>
        <w:tc>
          <w:tcPr>
            <w:tcW w:w="948" w:type="dxa"/>
            <w:vAlign w:val="center"/>
          </w:tcPr>
          <w:p w14:paraId="770FAE91" w14:textId="77777777" w:rsidR="00CE7D4A" w:rsidRDefault="00CE7D4A">
            <w:pPr>
              <w:snapToGrid w:val="0"/>
              <w:spacing w:line="300" w:lineRule="exac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不</w:t>
            </w:r>
            <w:r w:rsidR="00CC3DD6" w:rsidRPr="00CC3DD6">
              <w:rPr>
                <w:rFonts w:ascii="標楷體" w:eastAsia="標楷體" w:hint="eastAsia"/>
                <w:b/>
                <w:sz w:val="28"/>
              </w:rPr>
              <w:t>符合</w:t>
            </w:r>
          </w:p>
        </w:tc>
        <w:tc>
          <w:tcPr>
            <w:tcW w:w="2584" w:type="dxa"/>
            <w:gridSpan w:val="2"/>
            <w:vAlign w:val="center"/>
          </w:tcPr>
          <w:p w14:paraId="2FA8F779" w14:textId="77777777" w:rsidR="00CE7D4A" w:rsidRDefault="00CE7D4A">
            <w:pPr>
              <w:snapToGrid w:val="0"/>
              <w:spacing w:line="300" w:lineRule="exac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不</w:t>
            </w:r>
            <w:r w:rsidR="00CC3DD6" w:rsidRPr="00CC3DD6">
              <w:rPr>
                <w:rFonts w:ascii="標楷體" w:eastAsia="標楷體" w:hint="eastAsia"/>
                <w:b/>
                <w:sz w:val="28"/>
              </w:rPr>
              <w:t>符合</w:t>
            </w:r>
            <w:r>
              <w:rPr>
                <w:rFonts w:ascii="標楷體" w:eastAsia="標楷體" w:hint="eastAsia"/>
                <w:b/>
                <w:sz w:val="28"/>
              </w:rPr>
              <w:t>原因</w:t>
            </w:r>
          </w:p>
        </w:tc>
      </w:tr>
      <w:tr w:rsidR="00755DC7" w14:paraId="422F4A12" w14:textId="77777777" w:rsidTr="009B39B1">
        <w:trPr>
          <w:cantSplit/>
          <w:trHeight w:val="768"/>
        </w:trPr>
        <w:tc>
          <w:tcPr>
            <w:tcW w:w="5267" w:type="dxa"/>
            <w:gridSpan w:val="2"/>
            <w:vAlign w:val="center"/>
          </w:tcPr>
          <w:p w14:paraId="006610CA" w14:textId="3259F0F6" w:rsidR="00755DC7" w:rsidRDefault="00755DC7" w:rsidP="00755DC7">
            <w:pPr>
              <w:numPr>
                <w:ilvl w:val="0"/>
                <w:numId w:val="10"/>
              </w:numPr>
              <w:snapToGrid w:val="0"/>
              <w:spacing w:line="320" w:lineRule="exact"/>
              <w:ind w:left="701" w:hanging="565"/>
              <w:rPr>
                <w:rFonts w:ascii="標楷體" w:eastAsia="標楷體"/>
                <w:sz w:val="28"/>
                <w:szCs w:val="28"/>
              </w:rPr>
            </w:pPr>
            <w:r w:rsidRPr="0092098E">
              <w:rPr>
                <w:rFonts w:ascii="標楷體" w:eastAsia="標楷體" w:hint="eastAsia"/>
                <w:sz w:val="28"/>
                <w:szCs w:val="28"/>
              </w:rPr>
              <w:t>投標廠商聲明書</w:t>
            </w:r>
            <w:r w:rsidR="00736E2B">
              <w:rPr>
                <w:rFonts w:ascii="標楷體" w:eastAsia="標楷體" w:hint="eastAsia"/>
                <w:sz w:val="28"/>
                <w:szCs w:val="28"/>
              </w:rPr>
              <w:t>正本</w:t>
            </w:r>
          </w:p>
        </w:tc>
        <w:tc>
          <w:tcPr>
            <w:tcW w:w="720" w:type="dxa"/>
            <w:gridSpan w:val="2"/>
          </w:tcPr>
          <w:p w14:paraId="669EB3BA" w14:textId="77777777" w:rsidR="00755DC7" w:rsidRDefault="00755DC7" w:rsidP="00755DC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48" w:type="dxa"/>
          </w:tcPr>
          <w:p w14:paraId="7161E46F" w14:textId="77777777" w:rsidR="00755DC7" w:rsidRDefault="00755DC7" w:rsidP="00755DC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84" w:type="dxa"/>
            <w:gridSpan w:val="2"/>
          </w:tcPr>
          <w:p w14:paraId="538576E6" w14:textId="77777777" w:rsidR="00755DC7" w:rsidRDefault="00755DC7" w:rsidP="00755DC7">
            <w:pPr>
              <w:snapToGrid w:val="0"/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755DC7" w14:paraId="53B40C33" w14:textId="77777777" w:rsidTr="009B39B1">
        <w:trPr>
          <w:cantSplit/>
          <w:trHeight w:val="768"/>
        </w:trPr>
        <w:tc>
          <w:tcPr>
            <w:tcW w:w="5267" w:type="dxa"/>
            <w:gridSpan w:val="2"/>
            <w:vAlign w:val="center"/>
          </w:tcPr>
          <w:p w14:paraId="2B395953" w14:textId="2434027B" w:rsidR="00755DC7" w:rsidRDefault="00755DC7" w:rsidP="00755DC7">
            <w:pPr>
              <w:numPr>
                <w:ilvl w:val="0"/>
                <w:numId w:val="10"/>
              </w:numPr>
              <w:snapToGrid w:val="0"/>
              <w:spacing w:line="320" w:lineRule="exact"/>
              <w:ind w:left="701" w:hanging="565"/>
              <w:rPr>
                <w:rFonts w:ascii="標楷體" w:eastAsia="標楷體"/>
                <w:szCs w:val="24"/>
              </w:rPr>
            </w:pPr>
            <w:r w:rsidRPr="007D7E9E">
              <w:rPr>
                <w:rFonts w:eastAsia="標楷體"/>
                <w:sz w:val="28"/>
              </w:rPr>
              <w:t>依法設立登記之會計師事務所，應檢附：</w:t>
            </w:r>
            <w:r w:rsidRPr="00DB2B92">
              <w:rPr>
                <w:rFonts w:eastAsia="標楷體"/>
                <w:sz w:val="28"/>
              </w:rPr>
              <w:t>會計師證書、會計師執業執照、主管機關核准開業登記文件（或國稅局扣繳單位統一編號編配通知書），及當年度會計師公會會員證影本。</w:t>
            </w:r>
            <w:r w:rsidRPr="0092098E">
              <w:rPr>
                <w:rFonts w:ascii="標楷體" w:eastAsia="標楷體"/>
                <w:szCs w:val="24"/>
              </w:rPr>
              <w:t xml:space="preserve"> </w:t>
            </w:r>
          </w:p>
        </w:tc>
        <w:tc>
          <w:tcPr>
            <w:tcW w:w="720" w:type="dxa"/>
            <w:gridSpan w:val="2"/>
          </w:tcPr>
          <w:p w14:paraId="52249540" w14:textId="77777777" w:rsidR="00755DC7" w:rsidRDefault="00755DC7" w:rsidP="00755DC7">
            <w:pPr>
              <w:snapToGrid w:val="0"/>
              <w:spacing w:line="320" w:lineRule="exact"/>
              <w:ind w:left="227" w:hanging="227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48" w:type="dxa"/>
          </w:tcPr>
          <w:p w14:paraId="607E98C2" w14:textId="77777777" w:rsidR="00755DC7" w:rsidRDefault="00755DC7" w:rsidP="00755DC7">
            <w:pPr>
              <w:snapToGrid w:val="0"/>
              <w:spacing w:line="320" w:lineRule="exact"/>
              <w:ind w:left="227" w:hanging="227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84" w:type="dxa"/>
            <w:gridSpan w:val="2"/>
          </w:tcPr>
          <w:p w14:paraId="73B72284" w14:textId="77777777" w:rsidR="00755DC7" w:rsidRDefault="00755DC7" w:rsidP="00755DC7">
            <w:pPr>
              <w:snapToGrid w:val="0"/>
              <w:spacing w:line="320" w:lineRule="exact"/>
              <w:ind w:left="227" w:hanging="227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755DC7" w14:paraId="339C0F30" w14:textId="77777777" w:rsidTr="009B39B1">
        <w:trPr>
          <w:cantSplit/>
          <w:trHeight w:val="768"/>
        </w:trPr>
        <w:tc>
          <w:tcPr>
            <w:tcW w:w="5267" w:type="dxa"/>
            <w:gridSpan w:val="2"/>
            <w:vAlign w:val="center"/>
          </w:tcPr>
          <w:p w14:paraId="3D44F03F" w14:textId="6952ADCD" w:rsidR="00755DC7" w:rsidRPr="0002649E" w:rsidRDefault="00755DC7" w:rsidP="00755DC7">
            <w:pPr>
              <w:numPr>
                <w:ilvl w:val="0"/>
                <w:numId w:val="10"/>
              </w:numPr>
              <w:snapToGrid w:val="0"/>
              <w:spacing w:line="320" w:lineRule="exact"/>
              <w:ind w:left="701" w:hanging="565"/>
              <w:rPr>
                <w:rFonts w:ascii="標楷體" w:eastAsia="標楷體" w:hAnsi="標楷體"/>
                <w:sz w:val="28"/>
                <w:szCs w:val="28"/>
              </w:rPr>
            </w:pPr>
            <w:r w:rsidRPr="0092098E">
              <w:rPr>
                <w:rFonts w:ascii="標楷體" w:eastAsia="標楷體" w:hint="eastAsia"/>
                <w:sz w:val="28"/>
                <w:szCs w:val="28"/>
              </w:rPr>
              <w:t>投標單</w:t>
            </w:r>
          </w:p>
        </w:tc>
        <w:tc>
          <w:tcPr>
            <w:tcW w:w="720" w:type="dxa"/>
            <w:gridSpan w:val="2"/>
          </w:tcPr>
          <w:p w14:paraId="18C1740F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48" w:type="dxa"/>
          </w:tcPr>
          <w:p w14:paraId="508E2EC0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84" w:type="dxa"/>
            <w:gridSpan w:val="2"/>
          </w:tcPr>
          <w:p w14:paraId="79A46AA4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</w:tr>
      <w:tr w:rsidR="00755DC7" w14:paraId="7E44D6C2" w14:textId="77777777" w:rsidTr="009B39B1">
        <w:trPr>
          <w:cantSplit/>
          <w:trHeight w:val="768"/>
        </w:trPr>
        <w:tc>
          <w:tcPr>
            <w:tcW w:w="5267" w:type="dxa"/>
            <w:gridSpan w:val="2"/>
            <w:vAlign w:val="center"/>
          </w:tcPr>
          <w:p w14:paraId="04FF76CA" w14:textId="50D2A52F" w:rsidR="00755DC7" w:rsidRPr="0002649E" w:rsidRDefault="00755DC7" w:rsidP="00755DC7">
            <w:pPr>
              <w:numPr>
                <w:ilvl w:val="0"/>
                <w:numId w:val="10"/>
              </w:numPr>
              <w:snapToGrid w:val="0"/>
              <w:spacing w:line="320" w:lineRule="exact"/>
              <w:ind w:left="701" w:hanging="565"/>
              <w:rPr>
                <w:rFonts w:ascii="標楷體" w:eastAsia="標楷體" w:hAnsi="標楷體"/>
                <w:sz w:val="28"/>
                <w:szCs w:val="28"/>
              </w:rPr>
            </w:pPr>
            <w:r w:rsidRPr="0092098E">
              <w:rPr>
                <w:rFonts w:ascii="標楷體" w:eastAsia="標楷體" w:hAnsi="標楷體" w:hint="eastAsia"/>
                <w:sz w:val="28"/>
                <w:szCs w:val="28"/>
              </w:rPr>
              <w:t>切結書1</w:t>
            </w:r>
            <w:r w:rsidR="00736E2B">
              <w:rPr>
                <w:rFonts w:ascii="標楷體" w:eastAsia="標楷體" w:hint="eastAsia"/>
                <w:sz w:val="28"/>
                <w:szCs w:val="28"/>
              </w:rPr>
              <w:t>正本</w:t>
            </w:r>
          </w:p>
        </w:tc>
        <w:tc>
          <w:tcPr>
            <w:tcW w:w="720" w:type="dxa"/>
            <w:gridSpan w:val="2"/>
          </w:tcPr>
          <w:p w14:paraId="577CC865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48" w:type="dxa"/>
          </w:tcPr>
          <w:p w14:paraId="6920C08D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84" w:type="dxa"/>
            <w:gridSpan w:val="2"/>
          </w:tcPr>
          <w:p w14:paraId="2887D6B6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</w:tr>
      <w:tr w:rsidR="00755DC7" w14:paraId="66A66514" w14:textId="77777777" w:rsidTr="009B39B1">
        <w:trPr>
          <w:cantSplit/>
          <w:trHeight w:val="1002"/>
        </w:trPr>
        <w:tc>
          <w:tcPr>
            <w:tcW w:w="5267" w:type="dxa"/>
            <w:gridSpan w:val="2"/>
            <w:vAlign w:val="center"/>
          </w:tcPr>
          <w:p w14:paraId="5A27FDE2" w14:textId="08FDA78C" w:rsidR="00755DC7" w:rsidRDefault="00755DC7" w:rsidP="00755DC7">
            <w:pPr>
              <w:snapToGrid w:val="0"/>
              <w:spacing w:beforeLines="50" w:before="180" w:line="200" w:lineRule="exact"/>
              <w:ind w:firstLineChars="48" w:firstLine="134"/>
              <w:rPr>
                <w:rFonts w:ascii="標楷體" w:eastAsia="標楷體" w:hAnsi="標楷體"/>
              </w:rPr>
            </w:pPr>
            <w:r w:rsidRPr="0092098E">
              <w:rPr>
                <w:rFonts w:ascii="標楷體" w:eastAsia="標楷體" w:hint="eastAsia"/>
                <w:sz w:val="28"/>
                <w:szCs w:val="28"/>
              </w:rPr>
              <w:t>五、企劃書 (服務建議書)</w:t>
            </w:r>
            <w:r w:rsidRPr="0092098E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gridSpan w:val="2"/>
          </w:tcPr>
          <w:p w14:paraId="4B43A5A9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48" w:type="dxa"/>
          </w:tcPr>
          <w:p w14:paraId="7D372712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84" w:type="dxa"/>
            <w:gridSpan w:val="2"/>
          </w:tcPr>
          <w:p w14:paraId="47E2E635" w14:textId="77777777" w:rsidR="00755DC7" w:rsidRDefault="00755DC7" w:rsidP="00755DC7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</w:tr>
      <w:tr w:rsidR="00381A08" w14:paraId="6F824E54" w14:textId="77777777" w:rsidTr="009B39B1">
        <w:trPr>
          <w:cantSplit/>
          <w:trHeight w:val="2345"/>
        </w:trPr>
        <w:tc>
          <w:tcPr>
            <w:tcW w:w="9519" w:type="dxa"/>
            <w:gridSpan w:val="7"/>
          </w:tcPr>
          <w:p w14:paraId="1880AAB4" w14:textId="77777777" w:rsidR="00381A08" w:rsidRDefault="00381A08" w:rsidP="00381A08">
            <w:pPr>
              <w:snapToGrid w:val="0"/>
              <w:spacing w:line="300" w:lineRule="exact"/>
              <w:jc w:val="both"/>
              <w:rPr>
                <w:rFonts w:ascii="標楷體" w:eastAsia="標楷體"/>
                <w:b/>
              </w:rPr>
            </w:pPr>
            <w:r w:rsidRPr="00053861">
              <w:rPr>
                <w:rFonts w:ascii="標楷體" w:eastAsia="標楷體" w:hint="eastAsia"/>
                <w:b/>
              </w:rPr>
              <w:t>（請依表列順序排放並將本表置於首頁）</w:t>
            </w:r>
          </w:p>
          <w:p w14:paraId="1B21673A" w14:textId="77777777" w:rsidR="00CC3DD6" w:rsidRDefault="00CC3DD6" w:rsidP="00381A08">
            <w:pPr>
              <w:snapToGrid w:val="0"/>
              <w:spacing w:line="300" w:lineRule="exact"/>
              <w:jc w:val="both"/>
              <w:rPr>
                <w:rFonts w:ascii="標楷體" w:eastAsia="標楷體"/>
                <w:b/>
              </w:rPr>
            </w:pPr>
          </w:p>
          <w:p w14:paraId="6B81D982" w14:textId="77777777" w:rsidR="00CC3DD6" w:rsidRDefault="00CC3DD6" w:rsidP="00381A08">
            <w:pPr>
              <w:snapToGrid w:val="0"/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</w:rPr>
              <w:t>其他事項:</w:t>
            </w:r>
          </w:p>
        </w:tc>
      </w:tr>
      <w:tr w:rsidR="00381A08" w14:paraId="64D24622" w14:textId="77777777" w:rsidTr="009B39B1">
        <w:trPr>
          <w:cantSplit/>
          <w:trHeight w:val="638"/>
        </w:trPr>
        <w:tc>
          <w:tcPr>
            <w:tcW w:w="2857" w:type="dxa"/>
            <w:vAlign w:val="center"/>
          </w:tcPr>
          <w:p w14:paraId="7503E153" w14:textId="77777777" w:rsidR="00381A08" w:rsidRPr="00053861" w:rsidRDefault="00CC3DD6" w:rsidP="00381A08">
            <w:pPr>
              <w:snapToGrid w:val="0"/>
              <w:spacing w:beforeLines="50" w:before="180" w:line="200" w:lineRule="exact"/>
              <w:ind w:firstLineChars="48" w:firstLine="134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採購單位</w:t>
            </w:r>
          </w:p>
        </w:tc>
        <w:tc>
          <w:tcPr>
            <w:tcW w:w="2552" w:type="dxa"/>
            <w:gridSpan w:val="2"/>
            <w:vAlign w:val="center"/>
          </w:tcPr>
          <w:p w14:paraId="30E83440" w14:textId="77777777" w:rsidR="00381A08" w:rsidRPr="00381A08" w:rsidRDefault="00381A08" w:rsidP="00381A08">
            <w:pPr>
              <w:snapToGrid w:val="0"/>
              <w:spacing w:beforeLines="50" w:before="180" w:line="200" w:lineRule="exact"/>
              <w:ind w:firstLineChars="48" w:firstLine="134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81A08">
              <w:rPr>
                <w:rFonts w:ascii="標楷體" w:eastAsia="標楷體" w:hint="eastAsia"/>
                <w:sz w:val="28"/>
                <w:szCs w:val="28"/>
              </w:rPr>
              <w:t>業務單位</w:t>
            </w:r>
          </w:p>
        </w:tc>
        <w:tc>
          <w:tcPr>
            <w:tcW w:w="4110" w:type="dxa"/>
            <w:gridSpan w:val="4"/>
            <w:vAlign w:val="center"/>
          </w:tcPr>
          <w:p w14:paraId="572941E8" w14:textId="77777777" w:rsidR="00381A08" w:rsidRPr="00381A08" w:rsidRDefault="00381A08" w:rsidP="00381A08">
            <w:pPr>
              <w:snapToGrid w:val="0"/>
              <w:spacing w:beforeLines="50" w:before="180" w:line="200" w:lineRule="exact"/>
              <w:ind w:firstLineChars="48" w:firstLine="134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81A08">
              <w:rPr>
                <w:rFonts w:ascii="標楷體" w:eastAsia="標楷體" w:hint="eastAsia"/>
                <w:sz w:val="28"/>
                <w:szCs w:val="28"/>
              </w:rPr>
              <w:t>審標結果</w:t>
            </w:r>
          </w:p>
        </w:tc>
      </w:tr>
      <w:tr w:rsidR="00381A08" w14:paraId="3831DFF4" w14:textId="77777777" w:rsidTr="009B39B1">
        <w:trPr>
          <w:cantSplit/>
          <w:trHeight w:val="562"/>
        </w:trPr>
        <w:tc>
          <w:tcPr>
            <w:tcW w:w="2857" w:type="dxa"/>
            <w:vMerge w:val="restart"/>
            <w:vAlign w:val="center"/>
          </w:tcPr>
          <w:p w14:paraId="71D972EC" w14:textId="77777777" w:rsidR="00381A08" w:rsidRPr="00053861" w:rsidRDefault="00381A08" w:rsidP="00381A08">
            <w:pPr>
              <w:snapToGrid w:val="0"/>
              <w:spacing w:beforeLines="50" w:before="180" w:line="200" w:lineRule="exact"/>
              <w:ind w:firstLineChars="48" w:firstLine="134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3E1AA924" w14:textId="77777777" w:rsidR="00381A08" w:rsidRDefault="00381A08" w:rsidP="00381A08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FD7A904" w14:textId="77777777" w:rsidR="00381A08" w:rsidRPr="00381A08" w:rsidRDefault="00381A08" w:rsidP="00381A08">
            <w:pPr>
              <w:snapToGrid w:val="0"/>
              <w:spacing w:beforeLines="50" w:before="180" w:line="200" w:lineRule="exact"/>
              <w:ind w:firstLineChars="48" w:firstLine="134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81A08">
              <w:rPr>
                <w:rFonts w:ascii="標楷體" w:eastAsia="標楷體" w:hint="eastAsia"/>
                <w:sz w:val="28"/>
                <w:szCs w:val="28"/>
              </w:rPr>
              <w:t>合格</w:t>
            </w:r>
          </w:p>
        </w:tc>
        <w:tc>
          <w:tcPr>
            <w:tcW w:w="2126" w:type="dxa"/>
            <w:vAlign w:val="center"/>
          </w:tcPr>
          <w:p w14:paraId="2F7BB740" w14:textId="77777777" w:rsidR="00381A08" w:rsidRPr="00381A08" w:rsidRDefault="00381A08" w:rsidP="00381A08">
            <w:pPr>
              <w:snapToGrid w:val="0"/>
              <w:spacing w:beforeLines="50" w:before="180" w:line="200" w:lineRule="exact"/>
              <w:ind w:firstLineChars="48" w:firstLine="134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381A08">
              <w:rPr>
                <w:rFonts w:ascii="標楷體" w:eastAsia="標楷體" w:hint="eastAsia"/>
                <w:sz w:val="28"/>
                <w:szCs w:val="28"/>
              </w:rPr>
              <w:t>不合格</w:t>
            </w:r>
          </w:p>
        </w:tc>
      </w:tr>
      <w:tr w:rsidR="00381A08" w14:paraId="79267D57" w14:textId="77777777" w:rsidTr="009B39B1">
        <w:trPr>
          <w:cantSplit/>
          <w:trHeight w:val="698"/>
        </w:trPr>
        <w:tc>
          <w:tcPr>
            <w:tcW w:w="2857" w:type="dxa"/>
            <w:vMerge/>
            <w:vAlign w:val="center"/>
          </w:tcPr>
          <w:p w14:paraId="6C6954FA" w14:textId="77777777" w:rsidR="00381A08" w:rsidRPr="00053861" w:rsidRDefault="00381A08" w:rsidP="00381A08">
            <w:pPr>
              <w:snapToGrid w:val="0"/>
              <w:spacing w:beforeLines="50" w:before="180" w:line="200" w:lineRule="exact"/>
              <w:ind w:firstLineChars="48" w:firstLine="134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1FEDE3A6" w14:textId="77777777" w:rsidR="00381A08" w:rsidRDefault="00381A08" w:rsidP="00381A08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4430F48" w14:textId="77777777" w:rsidR="00381A08" w:rsidRDefault="00381A08" w:rsidP="00381A08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126" w:type="dxa"/>
            <w:vAlign w:val="center"/>
          </w:tcPr>
          <w:p w14:paraId="1BADE492" w14:textId="77777777" w:rsidR="00381A08" w:rsidRDefault="00381A08" w:rsidP="00381A08">
            <w:pPr>
              <w:snapToGrid w:val="0"/>
              <w:spacing w:line="200" w:lineRule="exact"/>
              <w:jc w:val="center"/>
              <w:rPr>
                <w:rFonts w:ascii="標楷體" w:eastAsia="標楷體"/>
              </w:rPr>
            </w:pPr>
          </w:p>
        </w:tc>
      </w:tr>
    </w:tbl>
    <w:p w14:paraId="54A37DAC" w14:textId="77777777" w:rsidR="00CE7D4A" w:rsidRDefault="00CE7D4A" w:rsidP="00381A08">
      <w:pPr>
        <w:snapToGrid w:val="0"/>
        <w:spacing w:line="240" w:lineRule="exact"/>
      </w:pPr>
    </w:p>
    <w:sectPr w:rsidR="00CE7D4A" w:rsidSect="00AD548A">
      <w:pgSz w:w="11906" w:h="16838" w:code="9"/>
      <w:pgMar w:top="993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10E9" w14:textId="77777777" w:rsidR="00DC6FE7" w:rsidRDefault="00DC6FE7">
      <w:r>
        <w:separator/>
      </w:r>
    </w:p>
  </w:endnote>
  <w:endnote w:type="continuationSeparator" w:id="0">
    <w:p w14:paraId="58864072" w14:textId="77777777" w:rsidR="00DC6FE7" w:rsidRDefault="00DC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微軟正黑體"/>
    <w:panose1 w:val="00000000000000000000"/>
    <w:charset w:val="88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DE88" w14:textId="77777777" w:rsidR="00DC6FE7" w:rsidRDefault="00DC6FE7">
      <w:r>
        <w:separator/>
      </w:r>
    </w:p>
  </w:footnote>
  <w:footnote w:type="continuationSeparator" w:id="0">
    <w:p w14:paraId="2D308540" w14:textId="77777777" w:rsidR="00DC6FE7" w:rsidRDefault="00DC6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D8B"/>
    <w:multiLevelType w:val="singleLevel"/>
    <w:tmpl w:val="7D4E9F18"/>
    <w:lvl w:ilvl="0">
      <w:start w:val="2"/>
      <w:numFmt w:val="bullet"/>
      <w:lvlText w:val="‧"/>
      <w:lvlJc w:val="left"/>
      <w:pPr>
        <w:tabs>
          <w:tab w:val="num" w:pos="1169"/>
        </w:tabs>
        <w:ind w:left="1169" w:hanging="210"/>
      </w:pPr>
      <w:rPr>
        <w:rFonts w:ascii="標楷體" w:eastAsia="標楷體" w:hAnsi="Times New Roman" w:hint="eastAsia"/>
      </w:rPr>
    </w:lvl>
  </w:abstractNum>
  <w:abstractNum w:abstractNumId="1" w15:restartNumberingAfterBreak="0">
    <w:nsid w:val="0E737B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4007444"/>
    <w:multiLevelType w:val="singleLevel"/>
    <w:tmpl w:val="357E9FAE"/>
    <w:lvl w:ilvl="0">
      <w:start w:val="1"/>
      <w:numFmt w:val="ideographLegalTraditional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20C72BC4"/>
    <w:multiLevelType w:val="hybridMultilevel"/>
    <w:tmpl w:val="6FBE2548"/>
    <w:lvl w:ilvl="0" w:tplc="AF7A8348">
      <w:start w:val="1"/>
      <w:numFmt w:val="taiwaneseCountingThousand"/>
      <w:lvlText w:val="%1、"/>
      <w:lvlJc w:val="left"/>
      <w:pPr>
        <w:ind w:left="616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096" w:hanging="480"/>
      </w:pPr>
    </w:lvl>
    <w:lvl w:ilvl="2" w:tplc="0409001B" w:tentative="1">
      <w:start w:val="1"/>
      <w:numFmt w:val="lowerRoman"/>
      <w:lvlText w:val="%3."/>
      <w:lvlJc w:val="right"/>
      <w:pPr>
        <w:ind w:left="1576" w:hanging="480"/>
      </w:pPr>
    </w:lvl>
    <w:lvl w:ilvl="3" w:tplc="0409000F" w:tentative="1">
      <w:start w:val="1"/>
      <w:numFmt w:val="decimal"/>
      <w:lvlText w:val="%4."/>
      <w:lvlJc w:val="left"/>
      <w:pPr>
        <w:ind w:left="20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6" w:hanging="480"/>
      </w:pPr>
    </w:lvl>
    <w:lvl w:ilvl="5" w:tplc="0409001B" w:tentative="1">
      <w:start w:val="1"/>
      <w:numFmt w:val="lowerRoman"/>
      <w:lvlText w:val="%6."/>
      <w:lvlJc w:val="right"/>
      <w:pPr>
        <w:ind w:left="3016" w:hanging="480"/>
      </w:pPr>
    </w:lvl>
    <w:lvl w:ilvl="6" w:tplc="0409000F" w:tentative="1">
      <w:start w:val="1"/>
      <w:numFmt w:val="decimal"/>
      <w:lvlText w:val="%7."/>
      <w:lvlJc w:val="left"/>
      <w:pPr>
        <w:ind w:left="34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6" w:hanging="480"/>
      </w:pPr>
    </w:lvl>
    <w:lvl w:ilvl="8" w:tplc="0409001B" w:tentative="1">
      <w:start w:val="1"/>
      <w:numFmt w:val="lowerRoman"/>
      <w:lvlText w:val="%9."/>
      <w:lvlJc w:val="right"/>
      <w:pPr>
        <w:ind w:left="4456" w:hanging="480"/>
      </w:pPr>
    </w:lvl>
  </w:abstractNum>
  <w:abstractNum w:abstractNumId="4" w15:restartNumberingAfterBreak="0">
    <w:nsid w:val="290F7098"/>
    <w:multiLevelType w:val="singleLevel"/>
    <w:tmpl w:val="6DB06188"/>
    <w:lvl w:ilvl="0">
      <w:start w:val="2"/>
      <w:numFmt w:val="bullet"/>
      <w:lvlText w:val="‧"/>
      <w:lvlJc w:val="left"/>
      <w:pPr>
        <w:tabs>
          <w:tab w:val="num" w:pos="285"/>
        </w:tabs>
        <w:ind w:left="285" w:hanging="285"/>
      </w:pPr>
      <w:rPr>
        <w:rFonts w:ascii="新細明體" w:eastAsia="新細明體" w:hAnsi="Times New Roman" w:hint="eastAsia"/>
      </w:rPr>
    </w:lvl>
  </w:abstractNum>
  <w:abstractNum w:abstractNumId="5" w15:restartNumberingAfterBreak="0">
    <w:nsid w:val="2B342B51"/>
    <w:multiLevelType w:val="singleLevel"/>
    <w:tmpl w:val="01AA2744"/>
    <w:lvl w:ilvl="0">
      <w:start w:val="1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標楷體" w:eastAsia="標楷體" w:hAnsi="Times New Roman" w:hint="eastAsia"/>
      </w:rPr>
    </w:lvl>
  </w:abstractNum>
  <w:abstractNum w:abstractNumId="6" w15:restartNumberingAfterBreak="0">
    <w:nsid w:val="377122BC"/>
    <w:multiLevelType w:val="singleLevel"/>
    <w:tmpl w:val="6024AEF4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7" w15:restartNumberingAfterBreak="0">
    <w:nsid w:val="49AA4D87"/>
    <w:multiLevelType w:val="singleLevel"/>
    <w:tmpl w:val="F06AC23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8" w15:restartNumberingAfterBreak="0">
    <w:nsid w:val="4F0C361C"/>
    <w:multiLevelType w:val="singleLevel"/>
    <w:tmpl w:val="39DC1560"/>
    <w:lvl w:ilvl="0">
      <w:start w:val="1"/>
      <w:numFmt w:val="bullet"/>
      <w:lvlText w:val="□"/>
      <w:lvlJc w:val="left"/>
      <w:pPr>
        <w:tabs>
          <w:tab w:val="num" w:pos="600"/>
        </w:tabs>
        <w:ind w:left="600" w:hanging="195"/>
      </w:pPr>
      <w:rPr>
        <w:rFonts w:ascii="標楷體" w:eastAsia="標楷體" w:hAnsi="Times New Roman" w:hint="eastAsia"/>
      </w:rPr>
    </w:lvl>
  </w:abstractNum>
  <w:abstractNum w:abstractNumId="9" w15:restartNumberingAfterBreak="0">
    <w:nsid w:val="7AB250A1"/>
    <w:multiLevelType w:val="singleLevel"/>
    <w:tmpl w:val="D0AE4982"/>
    <w:lvl w:ilvl="0">
      <w:start w:val="1"/>
      <w:numFmt w:val="taiwaneseCountingThousand"/>
      <w:lvlText w:val="%1、"/>
      <w:legacy w:legacy="1" w:legacySpace="0" w:legacyIndent="570"/>
      <w:lvlJc w:val="left"/>
      <w:pPr>
        <w:ind w:left="17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num w:numId="1" w16cid:durableId="1247156648">
    <w:abstractNumId w:val="2"/>
  </w:num>
  <w:num w:numId="2" w16cid:durableId="1718046764">
    <w:abstractNumId w:val="5"/>
  </w:num>
  <w:num w:numId="3" w16cid:durableId="1772584358">
    <w:abstractNumId w:val="8"/>
  </w:num>
  <w:num w:numId="4" w16cid:durableId="711804510">
    <w:abstractNumId w:val="4"/>
  </w:num>
  <w:num w:numId="5" w16cid:durableId="1454783873">
    <w:abstractNumId w:val="0"/>
  </w:num>
  <w:num w:numId="6" w16cid:durableId="1224675704">
    <w:abstractNumId w:val="6"/>
  </w:num>
  <w:num w:numId="7" w16cid:durableId="1225919611">
    <w:abstractNumId w:val="7"/>
  </w:num>
  <w:num w:numId="8" w16cid:durableId="1852067701">
    <w:abstractNumId w:val="1"/>
  </w:num>
  <w:num w:numId="9" w16cid:durableId="82915335">
    <w:abstractNumId w:val="9"/>
  </w:num>
  <w:num w:numId="10" w16cid:durableId="1209418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C7"/>
    <w:rsid w:val="000226F1"/>
    <w:rsid w:val="0002649E"/>
    <w:rsid w:val="00053861"/>
    <w:rsid w:val="0008382B"/>
    <w:rsid w:val="00183523"/>
    <w:rsid w:val="00190794"/>
    <w:rsid w:val="001C39F8"/>
    <w:rsid w:val="001F1740"/>
    <w:rsid w:val="00381A08"/>
    <w:rsid w:val="00383771"/>
    <w:rsid w:val="00395794"/>
    <w:rsid w:val="004173ED"/>
    <w:rsid w:val="00427481"/>
    <w:rsid w:val="00430868"/>
    <w:rsid w:val="004414EB"/>
    <w:rsid w:val="0048388D"/>
    <w:rsid w:val="00487A59"/>
    <w:rsid w:val="004B1512"/>
    <w:rsid w:val="004F2853"/>
    <w:rsid w:val="00506583"/>
    <w:rsid w:val="00512A38"/>
    <w:rsid w:val="005924B3"/>
    <w:rsid w:val="005E4ABC"/>
    <w:rsid w:val="005F1B8B"/>
    <w:rsid w:val="0069348E"/>
    <w:rsid w:val="006F2C51"/>
    <w:rsid w:val="006F57EF"/>
    <w:rsid w:val="006F63F6"/>
    <w:rsid w:val="007013D0"/>
    <w:rsid w:val="00720426"/>
    <w:rsid w:val="007258C1"/>
    <w:rsid w:val="007351AF"/>
    <w:rsid w:val="00736E2B"/>
    <w:rsid w:val="00755DC7"/>
    <w:rsid w:val="00786E9C"/>
    <w:rsid w:val="007B6C73"/>
    <w:rsid w:val="007C335B"/>
    <w:rsid w:val="007C62DA"/>
    <w:rsid w:val="007D6173"/>
    <w:rsid w:val="0082693E"/>
    <w:rsid w:val="008342A8"/>
    <w:rsid w:val="00842973"/>
    <w:rsid w:val="00857595"/>
    <w:rsid w:val="00860942"/>
    <w:rsid w:val="00864D98"/>
    <w:rsid w:val="00894846"/>
    <w:rsid w:val="008D3609"/>
    <w:rsid w:val="008D4E5A"/>
    <w:rsid w:val="009216D7"/>
    <w:rsid w:val="00940100"/>
    <w:rsid w:val="00956037"/>
    <w:rsid w:val="00972248"/>
    <w:rsid w:val="009B39B1"/>
    <w:rsid w:val="00A30555"/>
    <w:rsid w:val="00A805C4"/>
    <w:rsid w:val="00A82088"/>
    <w:rsid w:val="00A8361B"/>
    <w:rsid w:val="00A938BE"/>
    <w:rsid w:val="00AC32CB"/>
    <w:rsid w:val="00AD0D60"/>
    <w:rsid w:val="00AD548A"/>
    <w:rsid w:val="00AE4A2C"/>
    <w:rsid w:val="00BD5D67"/>
    <w:rsid w:val="00BE2083"/>
    <w:rsid w:val="00BF3E1F"/>
    <w:rsid w:val="00C23AF6"/>
    <w:rsid w:val="00C3327F"/>
    <w:rsid w:val="00C367D2"/>
    <w:rsid w:val="00C544DC"/>
    <w:rsid w:val="00C55166"/>
    <w:rsid w:val="00CB14C7"/>
    <w:rsid w:val="00CC3DD6"/>
    <w:rsid w:val="00CC3E16"/>
    <w:rsid w:val="00CE685A"/>
    <w:rsid w:val="00CE7D4A"/>
    <w:rsid w:val="00D24F28"/>
    <w:rsid w:val="00D418E5"/>
    <w:rsid w:val="00D63722"/>
    <w:rsid w:val="00DB3BA1"/>
    <w:rsid w:val="00DC6FE7"/>
    <w:rsid w:val="00DC75D9"/>
    <w:rsid w:val="00DF6463"/>
    <w:rsid w:val="00E35E67"/>
    <w:rsid w:val="00E924E8"/>
    <w:rsid w:val="00EB1700"/>
    <w:rsid w:val="00ED307A"/>
    <w:rsid w:val="00F576DC"/>
    <w:rsid w:val="00FA1701"/>
    <w:rsid w:val="00FE28A7"/>
    <w:rsid w:val="00FF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553966"/>
  <w15:chartTrackingRefBased/>
  <w15:docId w15:val="{9946AEAC-EBA8-4F84-93AC-14572AC4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2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2"/>
    </w:rPr>
  </w:style>
  <w:style w:type="paragraph" w:customStyle="1" w:styleId="7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7.&#32156;&#35215;&#31649;&#29702;&#37096;\&#25505;&#36092;(&#26376;&#20185;)\0.&#36969;&#29992;&#27861;&#20154;&#25505;&#36092;&#35215;&#31456;\2.&#25307;&#27161;&#25991;&#20214;\3.&#20854;&#20182;\5&#24288;&#21830;&#25237;&#27161;&#25991;&#20214;&#23529;&#26597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5廠商投標文件審查表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> 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2008-12-26T03:38:00Z</cp:lastPrinted>
  <dcterms:created xsi:type="dcterms:W3CDTF">2026-08-03T01:14:00Z</dcterms:created>
  <dcterms:modified xsi:type="dcterms:W3CDTF">2026-08-03T04:02:00Z</dcterms:modified>
</cp:coreProperties>
</file>