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DE11772" w14:textId="77777777" w:rsidR="00E436F8" w:rsidRPr="00625CA5" w:rsidRDefault="00E436F8" w:rsidP="00A67358">
      <w:pPr>
        <w:wordWrap w:val="0"/>
        <w:spacing w:line="360" w:lineRule="exact"/>
        <w:jc w:val="right"/>
        <w:textDirection w:val="lrTbV"/>
        <w:rPr>
          <w:rFonts w:eastAsia="標楷體"/>
          <w:szCs w:val="24"/>
        </w:rPr>
      </w:pPr>
      <w:r w:rsidRPr="00625CA5">
        <w:rPr>
          <w:rFonts w:eastAsia="標楷體"/>
          <w:szCs w:val="24"/>
        </w:rPr>
        <w:t>（</w:t>
      </w:r>
      <w:r w:rsidR="00C73216" w:rsidRPr="001932FE">
        <w:rPr>
          <w:rFonts w:eastAsia="標楷體"/>
          <w:bCs/>
          <w:szCs w:val="24"/>
        </w:rPr>
        <w:t>11</w:t>
      </w:r>
      <w:r w:rsidR="00AC3F33">
        <w:rPr>
          <w:rFonts w:eastAsia="標楷體" w:hint="eastAsia"/>
          <w:bCs/>
          <w:szCs w:val="24"/>
        </w:rPr>
        <w:t>4</w:t>
      </w:r>
      <w:r w:rsidR="00AC3F33" w:rsidRPr="006B074C">
        <w:rPr>
          <w:rFonts w:eastAsia="標楷體" w:hint="eastAsia"/>
          <w:bCs/>
          <w:color w:val="C00000"/>
          <w:szCs w:val="24"/>
        </w:rPr>
        <w:t>0</w:t>
      </w:r>
      <w:r w:rsidR="00456D26">
        <w:rPr>
          <w:rFonts w:eastAsia="標楷體" w:hint="eastAsia"/>
          <w:bCs/>
          <w:color w:val="C00000"/>
          <w:szCs w:val="24"/>
        </w:rPr>
        <w:t>90</w:t>
      </w:r>
      <w:r w:rsidR="00837866">
        <w:rPr>
          <w:rFonts w:eastAsia="標楷體" w:hint="eastAsia"/>
          <w:bCs/>
          <w:color w:val="C00000"/>
          <w:szCs w:val="24"/>
        </w:rPr>
        <w:t>3</w:t>
      </w:r>
      <w:r w:rsidRPr="001932FE">
        <w:rPr>
          <w:rFonts w:eastAsia="標楷體"/>
          <w:bCs/>
          <w:szCs w:val="24"/>
        </w:rPr>
        <w:t>版</w:t>
      </w:r>
      <w:r w:rsidRPr="00625CA5">
        <w:rPr>
          <w:rFonts w:eastAsia="標楷體"/>
          <w:szCs w:val="24"/>
        </w:rPr>
        <w:t>）</w:t>
      </w:r>
    </w:p>
    <w:p w14:paraId="76543720" w14:textId="77777777" w:rsidR="00D33438" w:rsidRPr="00625CA5" w:rsidRDefault="00D33438" w:rsidP="0065543C">
      <w:pPr>
        <w:pStyle w:val="7"/>
        <w:ind w:left="0" w:firstLine="0"/>
        <w:jc w:val="both"/>
        <w:textDirection w:val="lrTbV"/>
        <w:rPr>
          <w:rFonts w:eastAsia="標楷體"/>
          <w:sz w:val="32"/>
        </w:rPr>
      </w:pPr>
      <w:permStart w:id="1719627629" w:edGrp="everyone"/>
      <w:permStart w:id="1220238700" w:edGrp="everyone"/>
      <w:permEnd w:id="1719627629"/>
      <w:r w:rsidRPr="00625CA5">
        <w:rPr>
          <w:rFonts w:eastAsia="標楷體" w:hAnsi="標楷體"/>
          <w:sz w:val="32"/>
        </w:rPr>
        <w:t>切結書</w:t>
      </w:r>
      <w:r w:rsidRPr="00625CA5">
        <w:rPr>
          <w:rFonts w:eastAsia="標楷體"/>
          <w:sz w:val="32"/>
        </w:rPr>
        <w:t>1</w:t>
      </w:r>
      <w:r w:rsidRPr="00625CA5">
        <w:rPr>
          <w:rFonts w:eastAsia="標楷體" w:hAnsi="標楷體"/>
          <w:sz w:val="32"/>
        </w:rPr>
        <w:t>（投標時檢附）</w:t>
      </w:r>
    </w:p>
    <w:p w14:paraId="17D3B73F" w14:textId="31219E6D" w:rsidR="00D33438" w:rsidRPr="00625CA5" w:rsidRDefault="00D33438" w:rsidP="004D53C1">
      <w:pPr>
        <w:spacing w:line="640" w:lineRule="exact"/>
        <w:ind w:firstLineChars="221" w:firstLine="707"/>
        <w:rPr>
          <w:rFonts w:eastAsia="標楷體"/>
          <w:sz w:val="32"/>
        </w:rPr>
      </w:pPr>
      <w:r w:rsidRPr="00625CA5">
        <w:rPr>
          <w:rFonts w:eastAsia="標楷體" w:hAnsi="標楷體"/>
          <w:sz w:val="32"/>
        </w:rPr>
        <w:t>本廠商參與</w:t>
      </w:r>
      <w:r w:rsidRPr="00625CA5">
        <w:rPr>
          <w:rFonts w:eastAsia="標楷體" w:hAnsi="標楷體" w:hint="eastAsia"/>
          <w:sz w:val="32"/>
        </w:rPr>
        <w:t>高雄市立歷史博物館</w:t>
      </w:r>
      <w:r w:rsidRPr="00625CA5">
        <w:rPr>
          <w:rFonts w:eastAsia="標楷體" w:hAnsi="標楷體"/>
          <w:sz w:val="32"/>
        </w:rPr>
        <w:t>辦理</w:t>
      </w:r>
      <w:proofErr w:type="gramStart"/>
      <w:r w:rsidR="00CF3546" w:rsidRPr="00CF3546">
        <w:rPr>
          <w:rFonts w:ascii="標楷體" w:eastAsia="標楷體" w:hAnsi="標楷體" w:hint="eastAsia"/>
          <w:sz w:val="32"/>
          <w:szCs w:val="32"/>
          <w:u w:val="single"/>
        </w:rPr>
        <w:t>115</w:t>
      </w:r>
      <w:proofErr w:type="gramEnd"/>
      <w:r w:rsidR="00CF3546" w:rsidRPr="00CF3546">
        <w:rPr>
          <w:rFonts w:ascii="標楷體" w:eastAsia="標楷體" w:hAnsi="標楷體" w:hint="eastAsia"/>
          <w:sz w:val="32"/>
          <w:szCs w:val="32"/>
          <w:u w:val="single"/>
        </w:rPr>
        <w:t>年度內部稽核委外服務案</w:t>
      </w:r>
      <w:r w:rsidRPr="00625CA5">
        <w:rPr>
          <w:rFonts w:eastAsia="標楷體" w:hAnsi="標楷體"/>
          <w:sz w:val="32"/>
        </w:rPr>
        <w:t>招標案，對於廠商之責任，包括刑事、民事與行政責任，已充分瞭解相關之法令規定，並願確實遵行。</w:t>
      </w:r>
    </w:p>
    <w:p w14:paraId="30299FAA" w14:textId="77777777" w:rsidR="00D33438" w:rsidRPr="00625CA5" w:rsidRDefault="00D33438" w:rsidP="00F22B1F">
      <w:pPr>
        <w:spacing w:line="640" w:lineRule="exact"/>
        <w:ind w:leftChars="400" w:left="960" w:firstLineChars="700" w:firstLine="2240"/>
        <w:rPr>
          <w:rFonts w:eastAsia="標楷體"/>
          <w:sz w:val="32"/>
        </w:rPr>
      </w:pPr>
      <w:proofErr w:type="gramStart"/>
      <w:r w:rsidRPr="00625CA5">
        <w:rPr>
          <w:rFonts w:eastAsia="標楷體" w:hAnsi="標楷體"/>
          <w:sz w:val="32"/>
        </w:rPr>
        <w:t>立書人</w:t>
      </w:r>
      <w:proofErr w:type="gramEnd"/>
    </w:p>
    <w:p w14:paraId="47DF03F1" w14:textId="77777777" w:rsidR="00D33438" w:rsidRPr="00625CA5" w:rsidRDefault="00D33438" w:rsidP="00F63B7C">
      <w:pPr>
        <w:spacing w:line="640" w:lineRule="exact"/>
        <w:ind w:firstLineChars="1107" w:firstLine="3542"/>
        <w:rPr>
          <w:rFonts w:eastAsia="標楷體"/>
          <w:sz w:val="32"/>
        </w:rPr>
      </w:pPr>
      <w:r w:rsidRPr="00625CA5">
        <w:rPr>
          <w:rFonts w:eastAsia="標楷體" w:hAnsi="標楷體"/>
          <w:sz w:val="32"/>
        </w:rPr>
        <w:t>投標廠商：</w:t>
      </w:r>
    </w:p>
    <w:p w14:paraId="51A6FD75" w14:textId="77777777" w:rsidR="00D33438" w:rsidRPr="00625CA5" w:rsidRDefault="00D33438" w:rsidP="007E1108">
      <w:pPr>
        <w:spacing w:line="640" w:lineRule="exact"/>
        <w:ind w:firstLineChars="738" w:firstLine="3542"/>
        <w:rPr>
          <w:rFonts w:eastAsia="標楷體"/>
          <w:sz w:val="32"/>
        </w:rPr>
      </w:pPr>
      <w:r w:rsidRPr="007E1108">
        <w:rPr>
          <w:rFonts w:eastAsia="標楷體" w:hAnsi="標楷體"/>
          <w:spacing w:val="80"/>
          <w:kern w:val="0"/>
          <w:sz w:val="32"/>
          <w:fitText w:val="1280" w:id="-1039519488"/>
        </w:rPr>
        <w:t>負責</w:t>
      </w:r>
      <w:r w:rsidRPr="007E1108">
        <w:rPr>
          <w:rFonts w:eastAsia="標楷體" w:hAnsi="標楷體"/>
          <w:kern w:val="0"/>
          <w:sz w:val="32"/>
          <w:fitText w:val="1280" w:id="-1039519488"/>
        </w:rPr>
        <w:t>人</w:t>
      </w:r>
      <w:r w:rsidRPr="00625CA5">
        <w:rPr>
          <w:rFonts w:eastAsia="標楷體" w:hAnsi="標楷體"/>
          <w:sz w:val="32"/>
        </w:rPr>
        <w:t>：　　　　　（</w:t>
      </w:r>
      <w:bookmarkStart w:id="0" w:name="_Hlk202514569"/>
      <w:r w:rsidRPr="00944BC0">
        <w:rPr>
          <w:rFonts w:eastAsia="標楷體" w:hAnsi="標楷體" w:hint="eastAsia"/>
          <w:sz w:val="32"/>
        </w:rPr>
        <w:t>簽名或</w:t>
      </w:r>
      <w:bookmarkEnd w:id="0"/>
      <w:r w:rsidRPr="00625CA5">
        <w:rPr>
          <w:rFonts w:eastAsia="標楷體" w:hAnsi="標楷體"/>
          <w:sz w:val="32"/>
        </w:rPr>
        <w:t>蓋章）</w:t>
      </w:r>
    </w:p>
    <w:p w14:paraId="0E56413B" w14:textId="77777777" w:rsidR="00D33438" w:rsidRPr="00625CA5" w:rsidRDefault="00D33438" w:rsidP="00F22B1F">
      <w:pPr>
        <w:spacing w:line="640" w:lineRule="exact"/>
        <w:ind w:leftChars="400" w:left="960" w:firstLineChars="700" w:firstLine="2240"/>
        <w:rPr>
          <w:rFonts w:eastAsia="標楷體"/>
          <w:sz w:val="32"/>
        </w:rPr>
      </w:pPr>
      <w:r w:rsidRPr="00625CA5">
        <w:rPr>
          <w:rFonts w:eastAsia="標楷體" w:hAnsi="標楷體"/>
          <w:sz w:val="32"/>
        </w:rPr>
        <w:t>中華民國</w:t>
      </w:r>
      <w:r w:rsidRPr="00625CA5">
        <w:rPr>
          <w:rFonts w:eastAsia="標楷體"/>
          <w:sz w:val="32"/>
        </w:rPr>
        <w:t xml:space="preserve">    </w:t>
      </w:r>
      <w:r w:rsidRPr="00625CA5">
        <w:rPr>
          <w:rFonts w:eastAsia="標楷體" w:hAnsi="標楷體"/>
          <w:sz w:val="32"/>
        </w:rPr>
        <w:t>年</w:t>
      </w:r>
      <w:r w:rsidRPr="00625CA5">
        <w:rPr>
          <w:rFonts w:eastAsia="標楷體"/>
          <w:sz w:val="32"/>
        </w:rPr>
        <w:t xml:space="preserve">    </w:t>
      </w:r>
      <w:r w:rsidRPr="00625CA5">
        <w:rPr>
          <w:rFonts w:eastAsia="標楷體" w:hAnsi="標楷體"/>
          <w:sz w:val="32"/>
        </w:rPr>
        <w:t>月</w:t>
      </w:r>
      <w:r w:rsidRPr="00625CA5">
        <w:rPr>
          <w:rFonts w:eastAsia="標楷體"/>
          <w:sz w:val="32"/>
        </w:rPr>
        <w:t xml:space="preserve">   </w:t>
      </w:r>
      <w:r w:rsidRPr="00625CA5">
        <w:rPr>
          <w:rFonts w:eastAsia="標楷體" w:hAnsi="標楷體"/>
          <w:sz w:val="32"/>
        </w:rPr>
        <w:t>日</w:t>
      </w:r>
    </w:p>
    <w:permEnd w:id="1220238700"/>
    <w:p w14:paraId="54174C3D" w14:textId="25B4F158" w:rsidR="00B031DB" w:rsidRPr="00625CA5" w:rsidRDefault="00B031DB" w:rsidP="00CF3546">
      <w:pPr>
        <w:spacing w:line="640" w:lineRule="exact"/>
        <w:rPr>
          <w:rFonts w:eastAsia="標楷體" w:hint="eastAsia"/>
          <w:sz w:val="28"/>
        </w:rPr>
      </w:pPr>
    </w:p>
    <w:sectPr w:rsidR="00B031DB" w:rsidRPr="00625CA5" w:rsidSect="00B056C8">
      <w:footerReference w:type="even" r:id="rId7"/>
      <w:footerReference w:type="default" r:id="rId8"/>
      <w:pgSz w:w="11907" w:h="16840" w:code="9"/>
      <w:pgMar w:top="1191" w:right="1247" w:bottom="1191" w:left="124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34EF13" w14:textId="77777777" w:rsidR="000A4027" w:rsidRDefault="000A4027">
      <w:r>
        <w:separator/>
      </w:r>
    </w:p>
  </w:endnote>
  <w:endnote w:type="continuationSeparator" w:id="0">
    <w:p w14:paraId="7E33EEC3" w14:textId="77777777" w:rsidR="000A4027" w:rsidRDefault="000A40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全真楷書">
    <w:altName w:val="微軟正黑體"/>
    <w:panose1 w:val="00000000000000000000"/>
    <w:charset w:val="88"/>
    <w:family w:val="roman"/>
    <w:notTrueType/>
    <w:pitch w:val="default"/>
  </w:font>
  <w:font w:name="MS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華康細明體">
    <w:altName w:val="微軟正黑體"/>
    <w:charset w:val="88"/>
    <w:family w:val="modern"/>
    <w:pitch w:val="fixed"/>
    <w:sig w:usb0="80000001" w:usb1="28091800" w:usb2="00000016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42182F" w14:textId="77777777" w:rsidR="003B5128" w:rsidRDefault="003B5128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19A66552" w14:textId="77777777" w:rsidR="003B5128" w:rsidRDefault="003B5128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FDAEBA" w14:textId="77777777" w:rsidR="003B5128" w:rsidRDefault="003B5128">
    <w:pPr>
      <w:pStyle w:val="a5"/>
      <w:framePr w:wrap="around" w:vAnchor="text" w:hAnchor="margin" w:xAlign="center" w:y="1"/>
      <w:textDirection w:val="lrTbV"/>
      <w:rPr>
        <w:rStyle w:val="a6"/>
        <w:rFonts w:ascii="全真楷書"/>
      </w:rPr>
    </w:pPr>
    <w:r>
      <w:rPr>
        <w:rStyle w:val="a6"/>
        <w:rFonts w:ascii="全真楷書"/>
      </w:rPr>
      <w:fldChar w:fldCharType="begin"/>
    </w:r>
    <w:r>
      <w:rPr>
        <w:rStyle w:val="a6"/>
        <w:rFonts w:ascii="全真楷書"/>
      </w:rPr>
      <w:instrText xml:space="preserve">PAGE  </w:instrText>
    </w:r>
    <w:r>
      <w:rPr>
        <w:rStyle w:val="a6"/>
        <w:rFonts w:ascii="全真楷書"/>
      </w:rPr>
      <w:fldChar w:fldCharType="separate"/>
    </w:r>
    <w:r w:rsidR="001533E4">
      <w:rPr>
        <w:rStyle w:val="a6"/>
        <w:rFonts w:ascii="全真楷書"/>
        <w:noProof/>
      </w:rPr>
      <w:t>1</w:t>
    </w:r>
    <w:r>
      <w:rPr>
        <w:rStyle w:val="a6"/>
        <w:rFonts w:ascii="全真楷書"/>
      </w:rPr>
      <w:fldChar w:fldCharType="end"/>
    </w:r>
  </w:p>
  <w:p w14:paraId="42251E04" w14:textId="77777777" w:rsidR="003B5128" w:rsidRDefault="003B512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6B0665" w14:textId="77777777" w:rsidR="000A4027" w:rsidRDefault="000A4027">
      <w:r>
        <w:separator/>
      </w:r>
    </w:p>
  </w:footnote>
  <w:footnote w:type="continuationSeparator" w:id="0">
    <w:p w14:paraId="62DE616B" w14:textId="77777777" w:rsidR="000A4027" w:rsidRDefault="000A40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61724"/>
    <w:multiLevelType w:val="singleLevel"/>
    <w:tmpl w:val="F5B0071C"/>
    <w:lvl w:ilvl="0">
      <w:start w:val="1"/>
      <w:numFmt w:val="decimal"/>
      <w:lvlText w:val="(%1)"/>
      <w:lvlJc w:val="left"/>
      <w:pPr>
        <w:tabs>
          <w:tab w:val="num" w:pos="2592"/>
        </w:tabs>
        <w:ind w:left="2592" w:hanging="585"/>
      </w:pPr>
      <w:rPr>
        <w:rFonts w:hint="default"/>
      </w:rPr>
    </w:lvl>
  </w:abstractNum>
  <w:abstractNum w:abstractNumId="1" w15:restartNumberingAfterBreak="0">
    <w:nsid w:val="06B739BF"/>
    <w:multiLevelType w:val="multilevel"/>
    <w:tmpl w:val="25184DF4"/>
    <w:lvl w:ilvl="0">
      <w:start w:val="1"/>
      <w:numFmt w:val="decimal"/>
      <w:lvlText w:val="（%1-"/>
      <w:lvlJc w:val="left"/>
      <w:pPr>
        <w:tabs>
          <w:tab w:val="num" w:pos="990"/>
        </w:tabs>
        <w:ind w:left="990" w:hanging="990"/>
      </w:pPr>
      <w:rPr>
        <w:rFonts w:hint="eastAsia"/>
      </w:rPr>
    </w:lvl>
    <w:lvl w:ilvl="1">
      <w:start w:val="1"/>
      <w:numFmt w:val="decimal"/>
      <w:lvlText w:val="（%1-%2）"/>
      <w:lvlJc w:val="left"/>
      <w:pPr>
        <w:tabs>
          <w:tab w:val="num" w:pos="2250"/>
        </w:tabs>
        <w:ind w:left="2250" w:hanging="990"/>
      </w:pPr>
      <w:rPr>
        <w:rFonts w:hint="eastAsia"/>
      </w:rPr>
    </w:lvl>
    <w:lvl w:ilvl="2">
      <w:start w:val="1"/>
      <w:numFmt w:val="decimal"/>
      <w:lvlText w:val="（%1-%2）%3."/>
      <w:lvlJc w:val="left"/>
      <w:pPr>
        <w:tabs>
          <w:tab w:val="num" w:pos="3510"/>
        </w:tabs>
        <w:ind w:left="3510" w:hanging="990"/>
      </w:pPr>
      <w:rPr>
        <w:rFonts w:hint="eastAsia"/>
      </w:rPr>
    </w:lvl>
    <w:lvl w:ilvl="3">
      <w:start w:val="1"/>
      <w:numFmt w:val="decimal"/>
      <w:lvlText w:val="（%1-%2）%3.%4."/>
      <w:lvlJc w:val="left"/>
      <w:pPr>
        <w:tabs>
          <w:tab w:val="num" w:pos="4770"/>
        </w:tabs>
        <w:ind w:left="4770" w:hanging="990"/>
      </w:pPr>
      <w:rPr>
        <w:rFonts w:hint="eastAsia"/>
      </w:rPr>
    </w:lvl>
    <w:lvl w:ilvl="4">
      <w:start w:val="1"/>
      <w:numFmt w:val="decimal"/>
      <w:lvlText w:val="（%1-%2）%3.%4.%5."/>
      <w:lvlJc w:val="left"/>
      <w:pPr>
        <w:tabs>
          <w:tab w:val="num" w:pos="6030"/>
        </w:tabs>
        <w:ind w:left="6030" w:hanging="990"/>
      </w:pPr>
      <w:rPr>
        <w:rFonts w:hint="eastAsia"/>
      </w:rPr>
    </w:lvl>
    <w:lvl w:ilvl="5">
      <w:start w:val="1"/>
      <w:numFmt w:val="decimal"/>
      <w:lvlText w:val="（%1-%2）%3.%4.%5.%6."/>
      <w:lvlJc w:val="left"/>
      <w:pPr>
        <w:tabs>
          <w:tab w:val="num" w:pos="7290"/>
        </w:tabs>
        <w:ind w:left="7290" w:hanging="990"/>
      </w:pPr>
      <w:rPr>
        <w:rFonts w:hint="eastAsia"/>
      </w:rPr>
    </w:lvl>
    <w:lvl w:ilvl="6">
      <w:start w:val="1"/>
      <w:numFmt w:val="decimal"/>
      <w:lvlText w:val="（%1-%2）%3.%4.%5.%6.%7."/>
      <w:lvlJc w:val="left"/>
      <w:pPr>
        <w:tabs>
          <w:tab w:val="num" w:pos="8550"/>
        </w:tabs>
        <w:ind w:left="8550" w:hanging="990"/>
      </w:pPr>
      <w:rPr>
        <w:rFonts w:hint="eastAsia"/>
      </w:rPr>
    </w:lvl>
    <w:lvl w:ilvl="7">
      <w:start w:val="1"/>
      <w:numFmt w:val="decimal"/>
      <w:lvlText w:val="（%1-%2）%3.%4.%5.%6.%7.%8."/>
      <w:lvlJc w:val="left"/>
      <w:pPr>
        <w:tabs>
          <w:tab w:val="num" w:pos="9810"/>
        </w:tabs>
        <w:ind w:left="9810" w:hanging="990"/>
      </w:pPr>
      <w:rPr>
        <w:rFonts w:hint="eastAsia"/>
      </w:rPr>
    </w:lvl>
    <w:lvl w:ilvl="8">
      <w:start w:val="1"/>
      <w:numFmt w:val="decimal"/>
      <w:lvlText w:val="（%1-%2）%3.%4.%5.%6.%7.%8.%9."/>
      <w:lvlJc w:val="left"/>
      <w:pPr>
        <w:tabs>
          <w:tab w:val="num" w:pos="11070"/>
        </w:tabs>
        <w:ind w:left="11070" w:hanging="990"/>
      </w:pPr>
      <w:rPr>
        <w:rFonts w:hint="eastAsia"/>
      </w:rPr>
    </w:lvl>
  </w:abstractNum>
  <w:abstractNum w:abstractNumId="2" w15:restartNumberingAfterBreak="0">
    <w:nsid w:val="09F35FE2"/>
    <w:multiLevelType w:val="hybridMultilevel"/>
    <w:tmpl w:val="188CF846"/>
    <w:lvl w:ilvl="0" w:tplc="36D888B6">
      <w:start w:val="1"/>
      <w:numFmt w:val="decimal"/>
      <w:lvlText w:val="%1."/>
      <w:lvlJc w:val="left"/>
      <w:rPr>
        <w:rFonts w:ascii="標楷體" w:eastAsia="標楷體" w:hAnsi="標楷體" w:hint="eastAsia"/>
        <w:b w:val="0"/>
        <w:bCs/>
        <w:color w:val="000000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4930" w:hanging="480"/>
      </w:pPr>
    </w:lvl>
    <w:lvl w:ilvl="2" w:tplc="0409001B" w:tentative="1">
      <w:start w:val="1"/>
      <w:numFmt w:val="lowerRoman"/>
      <w:lvlText w:val="%3."/>
      <w:lvlJc w:val="right"/>
      <w:pPr>
        <w:ind w:left="5410" w:hanging="480"/>
      </w:pPr>
    </w:lvl>
    <w:lvl w:ilvl="3" w:tplc="0409000F" w:tentative="1">
      <w:start w:val="1"/>
      <w:numFmt w:val="decimal"/>
      <w:lvlText w:val="%4."/>
      <w:lvlJc w:val="left"/>
      <w:pPr>
        <w:ind w:left="58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6370" w:hanging="480"/>
      </w:pPr>
    </w:lvl>
    <w:lvl w:ilvl="5" w:tplc="0409001B" w:tentative="1">
      <w:start w:val="1"/>
      <w:numFmt w:val="lowerRoman"/>
      <w:lvlText w:val="%6."/>
      <w:lvlJc w:val="right"/>
      <w:pPr>
        <w:ind w:left="6850" w:hanging="480"/>
      </w:pPr>
    </w:lvl>
    <w:lvl w:ilvl="6" w:tplc="0409000F" w:tentative="1">
      <w:start w:val="1"/>
      <w:numFmt w:val="decimal"/>
      <w:lvlText w:val="%7."/>
      <w:lvlJc w:val="left"/>
      <w:pPr>
        <w:ind w:left="73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7810" w:hanging="480"/>
      </w:pPr>
    </w:lvl>
    <w:lvl w:ilvl="8" w:tplc="0409001B" w:tentative="1">
      <w:start w:val="1"/>
      <w:numFmt w:val="lowerRoman"/>
      <w:lvlText w:val="%9."/>
      <w:lvlJc w:val="right"/>
      <w:pPr>
        <w:ind w:left="8290" w:hanging="480"/>
      </w:pPr>
    </w:lvl>
  </w:abstractNum>
  <w:abstractNum w:abstractNumId="3" w15:restartNumberingAfterBreak="0">
    <w:nsid w:val="0CE72895"/>
    <w:multiLevelType w:val="singleLevel"/>
    <w:tmpl w:val="07C8F88A"/>
    <w:lvl w:ilvl="0">
      <w:start w:val="1"/>
      <w:numFmt w:val="decimal"/>
      <w:lvlText w:val="(%1)"/>
      <w:lvlJc w:val="left"/>
      <w:pPr>
        <w:tabs>
          <w:tab w:val="num" w:pos="1260"/>
        </w:tabs>
        <w:ind w:left="1260" w:hanging="420"/>
      </w:pPr>
      <w:rPr>
        <w:rFonts w:hint="default"/>
        <w:u w:val="none"/>
      </w:rPr>
    </w:lvl>
  </w:abstractNum>
  <w:abstractNum w:abstractNumId="4" w15:restartNumberingAfterBreak="0">
    <w:nsid w:val="138B7094"/>
    <w:multiLevelType w:val="hybridMultilevel"/>
    <w:tmpl w:val="2B6C4AEC"/>
    <w:lvl w:ilvl="0" w:tplc="47304B04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1C6D46C7"/>
    <w:multiLevelType w:val="hybridMultilevel"/>
    <w:tmpl w:val="EF842570"/>
    <w:lvl w:ilvl="0" w:tplc="7F347574">
      <w:start w:val="1"/>
      <w:numFmt w:val="decimalEnclosedCircle"/>
      <w:lvlText w:val="%1"/>
      <w:lvlJc w:val="left"/>
      <w:pPr>
        <w:ind w:left="2891" w:hanging="480"/>
      </w:pPr>
      <w:rPr>
        <w:rFonts w:ascii="細明體" w:eastAsia="細明體" w:hAnsi="細明體" w:cs="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772" w:hanging="480"/>
      </w:pPr>
    </w:lvl>
    <w:lvl w:ilvl="2" w:tplc="0409001B" w:tentative="1">
      <w:start w:val="1"/>
      <w:numFmt w:val="lowerRoman"/>
      <w:lvlText w:val="%3."/>
      <w:lvlJc w:val="right"/>
      <w:pPr>
        <w:ind w:left="3252" w:hanging="480"/>
      </w:pPr>
    </w:lvl>
    <w:lvl w:ilvl="3" w:tplc="0409000F" w:tentative="1">
      <w:start w:val="1"/>
      <w:numFmt w:val="decimal"/>
      <w:lvlText w:val="%4."/>
      <w:lvlJc w:val="left"/>
      <w:pPr>
        <w:ind w:left="373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212" w:hanging="480"/>
      </w:pPr>
    </w:lvl>
    <w:lvl w:ilvl="5" w:tplc="0409001B" w:tentative="1">
      <w:start w:val="1"/>
      <w:numFmt w:val="lowerRoman"/>
      <w:lvlText w:val="%6."/>
      <w:lvlJc w:val="right"/>
      <w:pPr>
        <w:ind w:left="4692" w:hanging="480"/>
      </w:pPr>
    </w:lvl>
    <w:lvl w:ilvl="6" w:tplc="0409000F" w:tentative="1">
      <w:start w:val="1"/>
      <w:numFmt w:val="decimal"/>
      <w:lvlText w:val="%7."/>
      <w:lvlJc w:val="left"/>
      <w:pPr>
        <w:ind w:left="517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52" w:hanging="480"/>
      </w:pPr>
    </w:lvl>
    <w:lvl w:ilvl="8" w:tplc="0409001B" w:tentative="1">
      <w:start w:val="1"/>
      <w:numFmt w:val="lowerRoman"/>
      <w:lvlText w:val="%9."/>
      <w:lvlJc w:val="right"/>
      <w:pPr>
        <w:ind w:left="6132" w:hanging="480"/>
      </w:pPr>
    </w:lvl>
  </w:abstractNum>
  <w:abstractNum w:abstractNumId="6" w15:restartNumberingAfterBreak="0">
    <w:nsid w:val="20FD4F5A"/>
    <w:multiLevelType w:val="hybridMultilevel"/>
    <w:tmpl w:val="75EC4CA2"/>
    <w:lvl w:ilvl="0" w:tplc="65EECB64">
      <w:start w:val="1"/>
      <w:numFmt w:val="decimal"/>
      <w:lvlText w:val="(%1)"/>
      <w:lvlJc w:val="left"/>
      <w:pPr>
        <w:ind w:left="204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520" w:hanging="480"/>
      </w:pPr>
    </w:lvl>
    <w:lvl w:ilvl="2" w:tplc="0409001B" w:tentative="1">
      <w:start w:val="1"/>
      <w:numFmt w:val="lowerRoman"/>
      <w:lvlText w:val="%3."/>
      <w:lvlJc w:val="right"/>
      <w:pPr>
        <w:ind w:left="3000" w:hanging="480"/>
      </w:pPr>
    </w:lvl>
    <w:lvl w:ilvl="3" w:tplc="0409000F" w:tentative="1">
      <w:start w:val="1"/>
      <w:numFmt w:val="decimal"/>
      <w:lvlText w:val="%4."/>
      <w:lvlJc w:val="left"/>
      <w:pPr>
        <w:ind w:left="3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60" w:hanging="480"/>
      </w:pPr>
    </w:lvl>
    <w:lvl w:ilvl="5" w:tplc="0409001B" w:tentative="1">
      <w:start w:val="1"/>
      <w:numFmt w:val="lowerRoman"/>
      <w:lvlText w:val="%6."/>
      <w:lvlJc w:val="right"/>
      <w:pPr>
        <w:ind w:left="4440" w:hanging="480"/>
      </w:pPr>
    </w:lvl>
    <w:lvl w:ilvl="6" w:tplc="0409000F" w:tentative="1">
      <w:start w:val="1"/>
      <w:numFmt w:val="decimal"/>
      <w:lvlText w:val="%7."/>
      <w:lvlJc w:val="left"/>
      <w:pPr>
        <w:ind w:left="4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00" w:hanging="480"/>
      </w:pPr>
    </w:lvl>
    <w:lvl w:ilvl="8" w:tplc="0409001B" w:tentative="1">
      <w:start w:val="1"/>
      <w:numFmt w:val="lowerRoman"/>
      <w:lvlText w:val="%9."/>
      <w:lvlJc w:val="right"/>
      <w:pPr>
        <w:ind w:left="5880" w:hanging="480"/>
      </w:pPr>
    </w:lvl>
  </w:abstractNum>
  <w:abstractNum w:abstractNumId="7" w15:restartNumberingAfterBreak="0">
    <w:nsid w:val="2377458E"/>
    <w:multiLevelType w:val="singleLevel"/>
    <w:tmpl w:val="32DC7A72"/>
    <w:lvl w:ilvl="0">
      <w:start w:val="1"/>
      <w:numFmt w:val="decimal"/>
      <w:lvlText w:val="(%1)"/>
      <w:lvlJc w:val="left"/>
      <w:pPr>
        <w:tabs>
          <w:tab w:val="num" w:pos="1260"/>
        </w:tabs>
        <w:ind w:left="1260" w:hanging="420"/>
      </w:pPr>
      <w:rPr>
        <w:rFonts w:hint="default"/>
      </w:rPr>
    </w:lvl>
  </w:abstractNum>
  <w:abstractNum w:abstractNumId="8" w15:restartNumberingAfterBreak="0">
    <w:nsid w:val="264B3AE4"/>
    <w:multiLevelType w:val="singleLevel"/>
    <w:tmpl w:val="E4285454"/>
    <w:lvl w:ilvl="0">
      <w:start w:val="1"/>
      <w:numFmt w:val="decimal"/>
      <w:lvlText w:val="(%1)"/>
      <w:lvlJc w:val="left"/>
      <w:pPr>
        <w:tabs>
          <w:tab w:val="num" w:pos="1545"/>
        </w:tabs>
        <w:ind w:left="1545" w:hanging="420"/>
      </w:pPr>
      <w:rPr>
        <w:rFonts w:hint="default"/>
      </w:rPr>
    </w:lvl>
  </w:abstractNum>
  <w:abstractNum w:abstractNumId="9" w15:restartNumberingAfterBreak="0">
    <w:nsid w:val="31DE4F9B"/>
    <w:multiLevelType w:val="singleLevel"/>
    <w:tmpl w:val="8C5C1BC2"/>
    <w:lvl w:ilvl="0">
      <w:start w:val="1"/>
      <w:numFmt w:val="decimal"/>
      <w:lvlText w:val="(%1)"/>
      <w:lvlJc w:val="left"/>
      <w:pPr>
        <w:tabs>
          <w:tab w:val="num" w:pos="1545"/>
        </w:tabs>
        <w:ind w:left="1545" w:hanging="420"/>
      </w:pPr>
      <w:rPr>
        <w:rFonts w:hint="default"/>
      </w:rPr>
    </w:lvl>
  </w:abstractNum>
  <w:abstractNum w:abstractNumId="10" w15:restartNumberingAfterBreak="0">
    <w:nsid w:val="353A2B3B"/>
    <w:multiLevelType w:val="singleLevel"/>
    <w:tmpl w:val="8606104C"/>
    <w:lvl w:ilvl="0">
      <w:start w:val="1"/>
      <w:numFmt w:val="decimal"/>
      <w:lvlText w:val="(%1)"/>
      <w:lvlJc w:val="left"/>
      <w:pPr>
        <w:tabs>
          <w:tab w:val="num" w:pos="1305"/>
        </w:tabs>
        <w:ind w:left="1305" w:hanging="315"/>
      </w:pPr>
      <w:rPr>
        <w:rFonts w:hint="default"/>
      </w:rPr>
    </w:lvl>
  </w:abstractNum>
  <w:abstractNum w:abstractNumId="11" w15:restartNumberingAfterBreak="0">
    <w:nsid w:val="360A67DA"/>
    <w:multiLevelType w:val="singleLevel"/>
    <w:tmpl w:val="CA56C8B2"/>
    <w:lvl w:ilvl="0">
      <w:start w:val="1"/>
      <w:numFmt w:val="decimal"/>
      <w:lvlText w:val="(%1)"/>
      <w:lvlJc w:val="left"/>
      <w:pPr>
        <w:tabs>
          <w:tab w:val="num" w:pos="1545"/>
        </w:tabs>
        <w:ind w:left="1545" w:hanging="420"/>
      </w:pPr>
      <w:rPr>
        <w:rFonts w:hint="default"/>
      </w:rPr>
    </w:lvl>
  </w:abstractNum>
  <w:abstractNum w:abstractNumId="12" w15:restartNumberingAfterBreak="0">
    <w:nsid w:val="3D941E5F"/>
    <w:multiLevelType w:val="hybridMultilevel"/>
    <w:tmpl w:val="59C2BE28"/>
    <w:lvl w:ilvl="0" w:tplc="61C63D92">
      <w:start w:val="1"/>
      <w:numFmt w:val="ideographEnclosedCircle"/>
      <w:lvlText w:val="%1"/>
      <w:lvlJc w:val="left"/>
      <w:pPr>
        <w:ind w:left="1608" w:hanging="480"/>
      </w:pPr>
      <w:rPr>
        <w:rFonts w:ascii="MS Gothic" w:eastAsia="MS Gothic" w:hAnsi="MS Gothic" w:cs="MS Gothic" w:hint="default"/>
        <w:color w:val="auto"/>
        <w:sz w:val="28"/>
        <w:szCs w:val="16"/>
      </w:rPr>
    </w:lvl>
    <w:lvl w:ilvl="1" w:tplc="8A50B9FE">
      <w:start w:val="1"/>
      <w:numFmt w:val="decimal"/>
      <w:lvlText w:val="%2."/>
      <w:lvlJc w:val="left"/>
      <w:pPr>
        <w:ind w:left="1968" w:hanging="360"/>
      </w:pPr>
      <w:rPr>
        <w:rFonts w:hint="eastAsia"/>
      </w:rPr>
    </w:lvl>
    <w:lvl w:ilvl="2" w:tplc="9B4E9838">
      <w:start w:val="1"/>
      <w:numFmt w:val="taiwaneseCountingThousand"/>
      <w:lvlText w:val="(%3)"/>
      <w:lvlJc w:val="left"/>
      <w:pPr>
        <w:ind w:left="2548" w:hanging="4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304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28" w:hanging="480"/>
      </w:pPr>
    </w:lvl>
    <w:lvl w:ilvl="5" w:tplc="0409001B" w:tentative="1">
      <w:start w:val="1"/>
      <w:numFmt w:val="lowerRoman"/>
      <w:lvlText w:val="%6."/>
      <w:lvlJc w:val="right"/>
      <w:pPr>
        <w:ind w:left="4008" w:hanging="480"/>
      </w:pPr>
    </w:lvl>
    <w:lvl w:ilvl="6" w:tplc="0409000F" w:tentative="1">
      <w:start w:val="1"/>
      <w:numFmt w:val="decimal"/>
      <w:lvlText w:val="%7."/>
      <w:lvlJc w:val="left"/>
      <w:pPr>
        <w:ind w:left="448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68" w:hanging="480"/>
      </w:pPr>
    </w:lvl>
    <w:lvl w:ilvl="8" w:tplc="0409001B" w:tentative="1">
      <w:start w:val="1"/>
      <w:numFmt w:val="lowerRoman"/>
      <w:lvlText w:val="%9."/>
      <w:lvlJc w:val="right"/>
      <w:pPr>
        <w:ind w:left="5448" w:hanging="480"/>
      </w:pPr>
    </w:lvl>
  </w:abstractNum>
  <w:abstractNum w:abstractNumId="13" w15:restartNumberingAfterBreak="0">
    <w:nsid w:val="44BB0E00"/>
    <w:multiLevelType w:val="hybridMultilevel"/>
    <w:tmpl w:val="B53A2AAE"/>
    <w:lvl w:ilvl="0" w:tplc="E7F2CD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49922082"/>
    <w:multiLevelType w:val="hybridMultilevel"/>
    <w:tmpl w:val="0ACCB680"/>
    <w:lvl w:ilvl="0" w:tplc="17E07466">
      <w:start w:val="2"/>
      <w:numFmt w:val="bullet"/>
      <w:lvlText w:val="□"/>
      <w:lvlJc w:val="left"/>
      <w:pPr>
        <w:tabs>
          <w:tab w:val="num" w:pos="2038"/>
        </w:tabs>
        <w:ind w:left="2038" w:hanging="360"/>
      </w:pPr>
      <w:rPr>
        <w:rFonts w:ascii="Times New Roman" w:eastAsia="標楷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2638"/>
        </w:tabs>
        <w:ind w:left="263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3118"/>
        </w:tabs>
        <w:ind w:left="311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598"/>
        </w:tabs>
        <w:ind w:left="359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4078"/>
        </w:tabs>
        <w:ind w:left="407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4558"/>
        </w:tabs>
        <w:ind w:left="455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5038"/>
        </w:tabs>
        <w:ind w:left="503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5518"/>
        </w:tabs>
        <w:ind w:left="551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998"/>
        </w:tabs>
        <w:ind w:left="5998" w:hanging="480"/>
      </w:pPr>
      <w:rPr>
        <w:rFonts w:ascii="Wingdings" w:hAnsi="Wingdings" w:hint="default"/>
      </w:rPr>
    </w:lvl>
  </w:abstractNum>
  <w:abstractNum w:abstractNumId="15" w15:restartNumberingAfterBreak="0">
    <w:nsid w:val="4FDE3425"/>
    <w:multiLevelType w:val="multilevel"/>
    <w:tmpl w:val="B25CFACA"/>
    <w:lvl w:ilvl="0">
      <w:start w:val="1"/>
      <w:numFmt w:val="decimal"/>
      <w:lvlText w:val="(%1-"/>
      <w:lvlJc w:val="left"/>
      <w:pPr>
        <w:ind w:left="1164" w:hanging="1164"/>
      </w:pPr>
      <w:rPr>
        <w:rFonts w:hint="default"/>
      </w:rPr>
    </w:lvl>
    <w:lvl w:ilvl="1">
      <w:start w:val="1"/>
      <w:numFmt w:val="decimal"/>
      <w:lvlText w:val="(%1-%2-"/>
      <w:lvlJc w:val="left"/>
      <w:pPr>
        <w:ind w:left="1806" w:hanging="1164"/>
      </w:pPr>
      <w:rPr>
        <w:rFonts w:hint="default"/>
      </w:rPr>
    </w:lvl>
    <w:lvl w:ilvl="2">
      <w:start w:val="1"/>
      <w:numFmt w:val="decimal"/>
      <w:lvlText w:val="(%1-%2-%3-"/>
      <w:lvlJc w:val="left"/>
      <w:pPr>
        <w:ind w:left="2448" w:hanging="1164"/>
      </w:pPr>
      <w:rPr>
        <w:rFonts w:hint="default"/>
      </w:rPr>
    </w:lvl>
    <w:lvl w:ilvl="3">
      <w:start w:val="1"/>
      <w:numFmt w:val="decimal"/>
      <w:lvlText w:val="(%1-%2-%3-%4)"/>
      <w:lvlJc w:val="left"/>
      <w:pPr>
        <w:ind w:left="3090" w:hanging="1164"/>
      </w:pPr>
      <w:rPr>
        <w:rFonts w:hint="default"/>
      </w:rPr>
    </w:lvl>
    <w:lvl w:ilvl="4">
      <w:start w:val="1"/>
      <w:numFmt w:val="decimal"/>
      <w:lvlText w:val="(%1-%2-%3-%4)%5."/>
      <w:lvlJc w:val="left"/>
      <w:pPr>
        <w:ind w:left="4008" w:hanging="1440"/>
      </w:pPr>
      <w:rPr>
        <w:rFonts w:hint="default"/>
      </w:rPr>
    </w:lvl>
    <w:lvl w:ilvl="5">
      <w:start w:val="1"/>
      <w:numFmt w:val="decimal"/>
      <w:lvlText w:val="(%1-%2-%3-%4)%5.%6."/>
      <w:lvlJc w:val="left"/>
      <w:pPr>
        <w:ind w:left="5010" w:hanging="1800"/>
      </w:pPr>
      <w:rPr>
        <w:rFonts w:hint="default"/>
      </w:rPr>
    </w:lvl>
    <w:lvl w:ilvl="6">
      <w:start w:val="1"/>
      <w:numFmt w:val="decimal"/>
      <w:lvlText w:val="(%1-%2-%3-%4)%5.%6.%7."/>
      <w:lvlJc w:val="left"/>
      <w:pPr>
        <w:ind w:left="5652" w:hanging="1800"/>
      </w:pPr>
      <w:rPr>
        <w:rFonts w:hint="default"/>
      </w:rPr>
    </w:lvl>
    <w:lvl w:ilvl="7">
      <w:start w:val="1"/>
      <w:numFmt w:val="decimal"/>
      <w:lvlText w:val="(%1-%2-%3-%4)%5.%6.%7.%8."/>
      <w:lvlJc w:val="left"/>
      <w:pPr>
        <w:ind w:left="6654" w:hanging="2160"/>
      </w:pPr>
      <w:rPr>
        <w:rFonts w:hint="default"/>
      </w:rPr>
    </w:lvl>
    <w:lvl w:ilvl="8">
      <w:start w:val="1"/>
      <w:numFmt w:val="decimal"/>
      <w:lvlText w:val="(%1-%2-%3-%4)%5.%6.%7.%8.%9."/>
      <w:lvlJc w:val="left"/>
      <w:pPr>
        <w:ind w:left="7296" w:hanging="2160"/>
      </w:pPr>
      <w:rPr>
        <w:rFonts w:hint="default"/>
      </w:rPr>
    </w:lvl>
  </w:abstractNum>
  <w:abstractNum w:abstractNumId="16" w15:restartNumberingAfterBreak="0">
    <w:nsid w:val="580A366A"/>
    <w:multiLevelType w:val="hybridMultilevel"/>
    <w:tmpl w:val="6A9EB86A"/>
    <w:lvl w:ilvl="0" w:tplc="0409000F">
      <w:start w:val="1"/>
      <w:numFmt w:val="decimal"/>
      <w:lvlText w:val="%1."/>
      <w:lvlJc w:val="left"/>
      <w:pPr>
        <w:ind w:left="1613" w:hanging="480"/>
      </w:pPr>
    </w:lvl>
    <w:lvl w:ilvl="1" w:tplc="0409000F">
      <w:start w:val="1"/>
      <w:numFmt w:val="decimal"/>
      <w:lvlText w:val="%2."/>
      <w:lvlJc w:val="left"/>
      <w:pPr>
        <w:ind w:left="1899" w:hanging="480"/>
      </w:pPr>
    </w:lvl>
    <w:lvl w:ilvl="2" w:tplc="0409001B" w:tentative="1">
      <w:start w:val="1"/>
      <w:numFmt w:val="lowerRoman"/>
      <w:lvlText w:val="%3."/>
      <w:lvlJc w:val="right"/>
      <w:pPr>
        <w:ind w:left="2573" w:hanging="480"/>
      </w:pPr>
    </w:lvl>
    <w:lvl w:ilvl="3" w:tplc="0409000F" w:tentative="1">
      <w:start w:val="1"/>
      <w:numFmt w:val="decimal"/>
      <w:lvlText w:val="%4."/>
      <w:lvlJc w:val="left"/>
      <w:pPr>
        <w:ind w:left="305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3" w:hanging="480"/>
      </w:pPr>
    </w:lvl>
    <w:lvl w:ilvl="5" w:tplc="0409001B" w:tentative="1">
      <w:start w:val="1"/>
      <w:numFmt w:val="lowerRoman"/>
      <w:lvlText w:val="%6."/>
      <w:lvlJc w:val="right"/>
      <w:pPr>
        <w:ind w:left="4013" w:hanging="480"/>
      </w:pPr>
    </w:lvl>
    <w:lvl w:ilvl="6" w:tplc="0409000F" w:tentative="1">
      <w:start w:val="1"/>
      <w:numFmt w:val="decimal"/>
      <w:lvlText w:val="%7."/>
      <w:lvlJc w:val="left"/>
      <w:pPr>
        <w:ind w:left="449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3" w:hanging="480"/>
      </w:pPr>
    </w:lvl>
    <w:lvl w:ilvl="8" w:tplc="0409001B" w:tentative="1">
      <w:start w:val="1"/>
      <w:numFmt w:val="lowerRoman"/>
      <w:lvlText w:val="%9."/>
      <w:lvlJc w:val="right"/>
      <w:pPr>
        <w:ind w:left="5453" w:hanging="480"/>
      </w:pPr>
    </w:lvl>
  </w:abstractNum>
  <w:abstractNum w:abstractNumId="17" w15:restartNumberingAfterBreak="0">
    <w:nsid w:val="59931CF7"/>
    <w:multiLevelType w:val="singleLevel"/>
    <w:tmpl w:val="DC4E2BB0"/>
    <w:lvl w:ilvl="0">
      <w:start w:val="1"/>
      <w:numFmt w:val="decimal"/>
      <w:lvlText w:val="(%1)"/>
      <w:lvlJc w:val="left"/>
      <w:pPr>
        <w:tabs>
          <w:tab w:val="num" w:pos="1545"/>
        </w:tabs>
        <w:ind w:left="1545" w:hanging="420"/>
      </w:pPr>
      <w:rPr>
        <w:rFonts w:hint="default"/>
      </w:rPr>
    </w:lvl>
  </w:abstractNum>
  <w:abstractNum w:abstractNumId="18" w15:restartNumberingAfterBreak="0">
    <w:nsid w:val="60ED2FBF"/>
    <w:multiLevelType w:val="hybridMultilevel"/>
    <w:tmpl w:val="F37A130E"/>
    <w:lvl w:ilvl="0" w:tplc="7F347574">
      <w:start w:val="1"/>
      <w:numFmt w:val="decimalEnclosedCircle"/>
      <w:lvlText w:val="%1"/>
      <w:lvlJc w:val="left"/>
      <w:pPr>
        <w:ind w:left="2292" w:hanging="480"/>
      </w:pPr>
      <w:rPr>
        <w:rFonts w:ascii="細明體" w:eastAsia="細明體" w:hAnsi="細明體" w:cs="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772" w:hanging="480"/>
      </w:pPr>
    </w:lvl>
    <w:lvl w:ilvl="2" w:tplc="0409001B" w:tentative="1">
      <w:start w:val="1"/>
      <w:numFmt w:val="lowerRoman"/>
      <w:lvlText w:val="%3."/>
      <w:lvlJc w:val="right"/>
      <w:pPr>
        <w:ind w:left="3252" w:hanging="480"/>
      </w:pPr>
    </w:lvl>
    <w:lvl w:ilvl="3" w:tplc="0409000F" w:tentative="1">
      <w:start w:val="1"/>
      <w:numFmt w:val="decimal"/>
      <w:lvlText w:val="%4."/>
      <w:lvlJc w:val="left"/>
      <w:pPr>
        <w:ind w:left="373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212" w:hanging="480"/>
      </w:pPr>
    </w:lvl>
    <w:lvl w:ilvl="5" w:tplc="0409001B" w:tentative="1">
      <w:start w:val="1"/>
      <w:numFmt w:val="lowerRoman"/>
      <w:lvlText w:val="%6."/>
      <w:lvlJc w:val="right"/>
      <w:pPr>
        <w:ind w:left="4692" w:hanging="480"/>
      </w:pPr>
    </w:lvl>
    <w:lvl w:ilvl="6" w:tplc="0409000F" w:tentative="1">
      <w:start w:val="1"/>
      <w:numFmt w:val="decimal"/>
      <w:lvlText w:val="%7."/>
      <w:lvlJc w:val="left"/>
      <w:pPr>
        <w:ind w:left="517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52" w:hanging="480"/>
      </w:pPr>
    </w:lvl>
    <w:lvl w:ilvl="8" w:tplc="0409001B" w:tentative="1">
      <w:start w:val="1"/>
      <w:numFmt w:val="lowerRoman"/>
      <w:lvlText w:val="%9."/>
      <w:lvlJc w:val="right"/>
      <w:pPr>
        <w:ind w:left="6132" w:hanging="480"/>
      </w:pPr>
    </w:lvl>
  </w:abstractNum>
  <w:abstractNum w:abstractNumId="19" w15:restartNumberingAfterBreak="0">
    <w:nsid w:val="61F24B79"/>
    <w:multiLevelType w:val="hybridMultilevel"/>
    <w:tmpl w:val="C19297E2"/>
    <w:lvl w:ilvl="0" w:tplc="1B92FA1C">
      <w:start w:val="1"/>
      <w:numFmt w:val="taiwaneseCountingThousand"/>
      <w:lvlText w:val="(%1)"/>
      <w:lvlJc w:val="left"/>
      <w:pPr>
        <w:ind w:left="1596" w:hanging="46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88" w:hanging="480"/>
      </w:pPr>
    </w:lvl>
    <w:lvl w:ilvl="2" w:tplc="0409001B" w:tentative="1">
      <w:start w:val="1"/>
      <w:numFmt w:val="lowerRoman"/>
      <w:lvlText w:val="%3."/>
      <w:lvlJc w:val="right"/>
      <w:pPr>
        <w:ind w:left="2568" w:hanging="480"/>
      </w:pPr>
    </w:lvl>
    <w:lvl w:ilvl="3" w:tplc="0409000F" w:tentative="1">
      <w:start w:val="1"/>
      <w:numFmt w:val="decimal"/>
      <w:lvlText w:val="%4."/>
      <w:lvlJc w:val="left"/>
      <w:pPr>
        <w:ind w:left="304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28" w:hanging="480"/>
      </w:pPr>
    </w:lvl>
    <w:lvl w:ilvl="5" w:tplc="0409001B" w:tentative="1">
      <w:start w:val="1"/>
      <w:numFmt w:val="lowerRoman"/>
      <w:lvlText w:val="%6."/>
      <w:lvlJc w:val="right"/>
      <w:pPr>
        <w:ind w:left="4008" w:hanging="480"/>
      </w:pPr>
    </w:lvl>
    <w:lvl w:ilvl="6" w:tplc="0409000F" w:tentative="1">
      <w:start w:val="1"/>
      <w:numFmt w:val="decimal"/>
      <w:lvlText w:val="%7."/>
      <w:lvlJc w:val="left"/>
      <w:pPr>
        <w:ind w:left="448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68" w:hanging="480"/>
      </w:pPr>
    </w:lvl>
    <w:lvl w:ilvl="8" w:tplc="0409001B" w:tentative="1">
      <w:start w:val="1"/>
      <w:numFmt w:val="lowerRoman"/>
      <w:lvlText w:val="%9."/>
      <w:lvlJc w:val="right"/>
      <w:pPr>
        <w:ind w:left="5448" w:hanging="480"/>
      </w:pPr>
    </w:lvl>
  </w:abstractNum>
  <w:abstractNum w:abstractNumId="20" w15:restartNumberingAfterBreak="0">
    <w:nsid w:val="62121532"/>
    <w:multiLevelType w:val="hybridMultilevel"/>
    <w:tmpl w:val="6B60A286"/>
    <w:lvl w:ilvl="0" w:tplc="A914D066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95" w:hanging="480"/>
      </w:pPr>
    </w:lvl>
    <w:lvl w:ilvl="2" w:tplc="0409001B" w:tentative="1">
      <w:start w:val="1"/>
      <w:numFmt w:val="lowerRoman"/>
      <w:lvlText w:val="%3."/>
      <w:lvlJc w:val="right"/>
      <w:pPr>
        <w:ind w:left="2575" w:hanging="480"/>
      </w:pPr>
    </w:lvl>
    <w:lvl w:ilvl="3" w:tplc="0409000F" w:tentative="1">
      <w:start w:val="1"/>
      <w:numFmt w:val="decimal"/>
      <w:lvlText w:val="%4."/>
      <w:lvlJc w:val="left"/>
      <w:pPr>
        <w:ind w:left="305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5" w:hanging="480"/>
      </w:pPr>
    </w:lvl>
    <w:lvl w:ilvl="5" w:tplc="0409001B" w:tentative="1">
      <w:start w:val="1"/>
      <w:numFmt w:val="lowerRoman"/>
      <w:lvlText w:val="%6."/>
      <w:lvlJc w:val="right"/>
      <w:pPr>
        <w:ind w:left="4015" w:hanging="480"/>
      </w:pPr>
    </w:lvl>
    <w:lvl w:ilvl="6" w:tplc="0409000F" w:tentative="1">
      <w:start w:val="1"/>
      <w:numFmt w:val="decimal"/>
      <w:lvlText w:val="%7."/>
      <w:lvlJc w:val="left"/>
      <w:pPr>
        <w:ind w:left="449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5" w:hanging="480"/>
      </w:pPr>
    </w:lvl>
    <w:lvl w:ilvl="8" w:tplc="0409001B" w:tentative="1">
      <w:start w:val="1"/>
      <w:numFmt w:val="lowerRoman"/>
      <w:lvlText w:val="%9."/>
      <w:lvlJc w:val="right"/>
      <w:pPr>
        <w:ind w:left="5455" w:hanging="480"/>
      </w:pPr>
    </w:lvl>
  </w:abstractNum>
  <w:abstractNum w:abstractNumId="21" w15:restartNumberingAfterBreak="0">
    <w:nsid w:val="65CD443F"/>
    <w:multiLevelType w:val="hybridMultilevel"/>
    <w:tmpl w:val="B1580692"/>
    <w:lvl w:ilvl="0" w:tplc="F19A32AE">
      <w:start w:val="1"/>
      <w:numFmt w:val="taiwaneseCountingThousand"/>
      <w:lvlText w:val="(%1)"/>
      <w:lvlJc w:val="left"/>
      <w:pPr>
        <w:ind w:left="1614" w:hanging="480"/>
      </w:pPr>
      <w:rPr>
        <w:rFonts w:ascii="Calibri Light" w:eastAsia="微軟正黑體" w:hAnsi="Calibri Light" w:cs="新細明體" w:hint="default"/>
        <w:caps w:val="0"/>
        <w:color w:val="333333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</w:lvl>
    <w:lvl w:ilvl="2" w:tplc="0409001B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22" w15:restartNumberingAfterBreak="0">
    <w:nsid w:val="72893FFA"/>
    <w:multiLevelType w:val="hybridMultilevel"/>
    <w:tmpl w:val="E1786418"/>
    <w:lvl w:ilvl="0" w:tplc="FFFFFFFF">
      <w:start w:val="1"/>
      <w:numFmt w:val="taiwaneseCountingThousand"/>
      <w:lvlText w:val="(%1)"/>
      <w:lvlJc w:val="left"/>
      <w:pPr>
        <w:ind w:left="1614" w:hanging="480"/>
      </w:pPr>
      <w:rPr>
        <w:rFonts w:ascii="Calibri Light" w:eastAsia="微軟正黑體" w:hAnsi="Calibri Light" w:cs="新細明體" w:hint="default"/>
        <w:caps w:val="0"/>
        <w:color w:val="333333"/>
        <w:sz w:val="28"/>
      </w:rPr>
    </w:lvl>
    <w:lvl w:ilvl="1" w:tplc="FFFFFFFF" w:tentative="1">
      <w:start w:val="1"/>
      <w:numFmt w:val="ideographTraditional"/>
      <w:lvlText w:val="%2、"/>
      <w:lvlJc w:val="left"/>
      <w:pPr>
        <w:ind w:left="2094" w:hanging="480"/>
      </w:pPr>
    </w:lvl>
    <w:lvl w:ilvl="2" w:tplc="7548C29A">
      <w:start w:val="1"/>
      <w:numFmt w:val="ideographEnclosedCircle"/>
      <w:lvlText w:val="%3"/>
      <w:lvlJc w:val="left"/>
      <w:pPr>
        <w:ind w:left="2574" w:hanging="480"/>
      </w:pPr>
      <w:rPr>
        <w:rFonts w:ascii="MS Gothic" w:eastAsia="MS Gothic" w:hAnsi="MS Gothic" w:cs="MS Gothic" w:hint="default"/>
        <w:sz w:val="28"/>
        <w:szCs w:val="16"/>
      </w:rPr>
    </w:lvl>
    <w:lvl w:ilvl="3" w:tplc="FFFFFFFF" w:tentative="1">
      <w:start w:val="1"/>
      <w:numFmt w:val="decimal"/>
      <w:lvlText w:val="%4."/>
      <w:lvlJc w:val="left"/>
      <w:pPr>
        <w:ind w:left="3054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534" w:hanging="480"/>
      </w:pPr>
    </w:lvl>
    <w:lvl w:ilvl="5" w:tplc="FFFFFFFF" w:tentative="1">
      <w:start w:val="1"/>
      <w:numFmt w:val="lowerRoman"/>
      <w:lvlText w:val="%6."/>
      <w:lvlJc w:val="right"/>
      <w:pPr>
        <w:ind w:left="4014" w:hanging="480"/>
      </w:pPr>
    </w:lvl>
    <w:lvl w:ilvl="6" w:tplc="FFFFFFFF" w:tentative="1">
      <w:start w:val="1"/>
      <w:numFmt w:val="decimal"/>
      <w:lvlText w:val="%7."/>
      <w:lvlJc w:val="left"/>
      <w:pPr>
        <w:ind w:left="4494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974" w:hanging="480"/>
      </w:pPr>
    </w:lvl>
    <w:lvl w:ilvl="8" w:tplc="FFFFFFFF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23" w15:restartNumberingAfterBreak="0">
    <w:nsid w:val="7AB250A1"/>
    <w:multiLevelType w:val="singleLevel"/>
    <w:tmpl w:val="399201B6"/>
    <w:lvl w:ilvl="0">
      <w:start w:val="1"/>
      <w:numFmt w:val="taiwaneseCountingThousand"/>
      <w:lvlText w:val="%1、"/>
      <w:legacy w:legacy="1" w:legacySpace="0" w:legacyIndent="570"/>
      <w:lvlJc w:val="left"/>
      <w:pPr>
        <w:ind w:left="1280" w:hanging="570"/>
      </w:pPr>
      <w:rPr>
        <w:rFonts w:ascii="全真楷書" w:eastAsia="標楷體" w:hint="eastAsia"/>
        <w:b w:val="0"/>
        <w:i w:val="0"/>
        <w:strike w:val="0"/>
        <w:color w:val="000000"/>
        <w:sz w:val="28"/>
        <w:u w:val="none"/>
        <w:lang w:val="en-US"/>
      </w:rPr>
    </w:lvl>
  </w:abstractNum>
  <w:abstractNum w:abstractNumId="24" w15:restartNumberingAfterBreak="0">
    <w:nsid w:val="7CB87816"/>
    <w:multiLevelType w:val="singleLevel"/>
    <w:tmpl w:val="8A78A118"/>
    <w:lvl w:ilvl="0">
      <w:start w:val="1"/>
      <w:numFmt w:val="taiwaneseCountingThousand"/>
      <w:lvlText w:val="%1、"/>
      <w:legacy w:legacy="1" w:legacySpace="0" w:legacyIndent="570"/>
      <w:lvlJc w:val="left"/>
      <w:pPr>
        <w:ind w:left="570" w:hanging="570"/>
      </w:pPr>
      <w:rPr>
        <w:rFonts w:ascii="全真楷書" w:eastAsia="全真楷書" w:hint="eastAsia"/>
        <w:b w:val="0"/>
        <w:i w:val="0"/>
        <w:sz w:val="28"/>
        <w:u w:val="none"/>
      </w:rPr>
    </w:lvl>
  </w:abstractNum>
  <w:num w:numId="1" w16cid:durableId="1028917367">
    <w:abstractNumId w:val="23"/>
  </w:num>
  <w:num w:numId="2" w16cid:durableId="2079597830">
    <w:abstractNumId w:val="23"/>
    <w:lvlOverride w:ilvl="0">
      <w:lvl w:ilvl="0">
        <w:start w:val="2"/>
        <w:numFmt w:val="taiwaneseCountingThousand"/>
        <w:lvlText w:val="%1、"/>
        <w:legacy w:legacy="1" w:legacySpace="0" w:legacyIndent="570"/>
        <w:lvlJc w:val="left"/>
        <w:pPr>
          <w:ind w:left="570" w:hanging="570"/>
        </w:pPr>
        <w:rPr>
          <w:rFonts w:ascii="全真楷書" w:eastAsia="全真楷書" w:hint="eastAsia"/>
          <w:b w:val="0"/>
          <w:i w:val="0"/>
          <w:sz w:val="28"/>
          <w:u w:val="none"/>
        </w:rPr>
      </w:lvl>
    </w:lvlOverride>
  </w:num>
  <w:num w:numId="3" w16cid:durableId="399182684">
    <w:abstractNumId w:val="24"/>
  </w:num>
  <w:num w:numId="4" w16cid:durableId="2036884873">
    <w:abstractNumId w:val="7"/>
  </w:num>
  <w:num w:numId="5" w16cid:durableId="2071034187">
    <w:abstractNumId w:val="1"/>
  </w:num>
  <w:num w:numId="6" w16cid:durableId="85200811">
    <w:abstractNumId w:val="3"/>
  </w:num>
  <w:num w:numId="7" w16cid:durableId="1266646095">
    <w:abstractNumId w:val="10"/>
  </w:num>
  <w:num w:numId="8" w16cid:durableId="937710767">
    <w:abstractNumId w:val="9"/>
  </w:num>
  <w:num w:numId="9" w16cid:durableId="2054766753">
    <w:abstractNumId w:val="8"/>
  </w:num>
  <w:num w:numId="10" w16cid:durableId="733356498">
    <w:abstractNumId w:val="17"/>
  </w:num>
  <w:num w:numId="11" w16cid:durableId="515190741">
    <w:abstractNumId w:val="11"/>
  </w:num>
  <w:num w:numId="12" w16cid:durableId="893780723">
    <w:abstractNumId w:val="0"/>
  </w:num>
  <w:num w:numId="13" w16cid:durableId="1450196922">
    <w:abstractNumId w:val="14"/>
  </w:num>
  <w:num w:numId="14" w16cid:durableId="2069641917">
    <w:abstractNumId w:val="4"/>
  </w:num>
  <w:num w:numId="15" w16cid:durableId="457798701">
    <w:abstractNumId w:val="2"/>
  </w:num>
  <w:num w:numId="16" w16cid:durableId="702751902">
    <w:abstractNumId w:val="13"/>
  </w:num>
  <w:num w:numId="17" w16cid:durableId="84572022">
    <w:abstractNumId w:val="12"/>
  </w:num>
  <w:num w:numId="18" w16cid:durableId="1138230898">
    <w:abstractNumId w:val="19"/>
  </w:num>
  <w:num w:numId="19" w16cid:durableId="1748041798">
    <w:abstractNumId w:val="18"/>
  </w:num>
  <w:num w:numId="20" w16cid:durableId="659230489">
    <w:abstractNumId w:val="5"/>
  </w:num>
  <w:num w:numId="21" w16cid:durableId="1604649562">
    <w:abstractNumId w:val="15"/>
  </w:num>
  <w:num w:numId="22" w16cid:durableId="1590389120">
    <w:abstractNumId w:val="16"/>
  </w:num>
  <w:num w:numId="23" w16cid:durableId="307252562">
    <w:abstractNumId w:val="20"/>
  </w:num>
  <w:num w:numId="24" w16cid:durableId="348262286">
    <w:abstractNumId w:val="6"/>
  </w:num>
  <w:num w:numId="25" w16cid:durableId="1754399683">
    <w:abstractNumId w:val="21"/>
  </w:num>
  <w:num w:numId="26" w16cid:durableId="3126865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jb0bHkktiac8XACcURz+vCxF4FO2HUjXthigUFQ2ZIdnUsksDhi6NJ8BhfBC3UjWjbRKuCIrxlOWy50ktbCMAg==" w:salt="CuI5X3GKpqZpGAAPtwz0fg=="/>
  <w:defaultTabStop w:val="480"/>
  <w:doNotHyphenateCaps/>
  <w:drawingGridHorizontalSpacing w:val="120"/>
  <w:displayHorizontalDrawingGridEvery w:val="0"/>
  <w:displayVerticalDrawingGridEvery w:val="2"/>
  <w:characterSpacingControl w:val="compressPunctuation"/>
  <w:noLineBreaksAfter w:lang="zh-TW" w:val="([{‘“‵〈《「『【〔〝︵︷︹︻︽︿﹁﹃﹙﹛﹝（｛￡￥"/>
  <w:noLineBreaksBefore w:lang="zh-TW" w:val="!),.:;?]}·–—’”‥…‧′╴、。〉》」』】〕〞︰︱︳︴︶︸︺︼︾﹀﹂﹄﹏﹐﹑﹒﹔﹕﹖﹗﹚﹜﹞！），．：；？｜｝￠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3546"/>
    <w:rsid w:val="00002475"/>
    <w:rsid w:val="000059FB"/>
    <w:rsid w:val="000069A3"/>
    <w:rsid w:val="00023345"/>
    <w:rsid w:val="0002510C"/>
    <w:rsid w:val="0002585A"/>
    <w:rsid w:val="00034B80"/>
    <w:rsid w:val="000431BB"/>
    <w:rsid w:val="00047EF0"/>
    <w:rsid w:val="00051458"/>
    <w:rsid w:val="0005491E"/>
    <w:rsid w:val="000602A8"/>
    <w:rsid w:val="0006159F"/>
    <w:rsid w:val="000647A1"/>
    <w:rsid w:val="00066DFA"/>
    <w:rsid w:val="00071286"/>
    <w:rsid w:val="000716D1"/>
    <w:rsid w:val="00075BCB"/>
    <w:rsid w:val="000813EC"/>
    <w:rsid w:val="00081C59"/>
    <w:rsid w:val="00081E54"/>
    <w:rsid w:val="00084CF6"/>
    <w:rsid w:val="00085B03"/>
    <w:rsid w:val="00086D27"/>
    <w:rsid w:val="00090A41"/>
    <w:rsid w:val="0009139F"/>
    <w:rsid w:val="00091794"/>
    <w:rsid w:val="0009652A"/>
    <w:rsid w:val="000A0965"/>
    <w:rsid w:val="000A19FB"/>
    <w:rsid w:val="000A4027"/>
    <w:rsid w:val="000A5DC1"/>
    <w:rsid w:val="000B6389"/>
    <w:rsid w:val="000C2F9E"/>
    <w:rsid w:val="000C7F64"/>
    <w:rsid w:val="000D29A1"/>
    <w:rsid w:val="000D5024"/>
    <w:rsid w:val="000D534E"/>
    <w:rsid w:val="000E0BA5"/>
    <w:rsid w:val="000E2BD4"/>
    <w:rsid w:val="000E7BA9"/>
    <w:rsid w:val="000F29ED"/>
    <w:rsid w:val="000F6DA0"/>
    <w:rsid w:val="000F748A"/>
    <w:rsid w:val="000F75B9"/>
    <w:rsid w:val="000F7746"/>
    <w:rsid w:val="0010290F"/>
    <w:rsid w:val="00103EDE"/>
    <w:rsid w:val="001125EF"/>
    <w:rsid w:val="00112CD7"/>
    <w:rsid w:val="001171CD"/>
    <w:rsid w:val="00117D67"/>
    <w:rsid w:val="001201AA"/>
    <w:rsid w:val="00123120"/>
    <w:rsid w:val="00123678"/>
    <w:rsid w:val="001262D9"/>
    <w:rsid w:val="0013124D"/>
    <w:rsid w:val="00132EDE"/>
    <w:rsid w:val="00133F3C"/>
    <w:rsid w:val="00137171"/>
    <w:rsid w:val="00140732"/>
    <w:rsid w:val="00141040"/>
    <w:rsid w:val="00143D01"/>
    <w:rsid w:val="001460E5"/>
    <w:rsid w:val="00152B9D"/>
    <w:rsid w:val="001533E4"/>
    <w:rsid w:val="00154443"/>
    <w:rsid w:val="00156F66"/>
    <w:rsid w:val="00161DC3"/>
    <w:rsid w:val="0016424B"/>
    <w:rsid w:val="00167D43"/>
    <w:rsid w:val="00174BD6"/>
    <w:rsid w:val="001932FE"/>
    <w:rsid w:val="00195F5C"/>
    <w:rsid w:val="001A06E0"/>
    <w:rsid w:val="001A0FA1"/>
    <w:rsid w:val="001A5D9D"/>
    <w:rsid w:val="001B150D"/>
    <w:rsid w:val="001C29D3"/>
    <w:rsid w:val="001C5401"/>
    <w:rsid w:val="001D076D"/>
    <w:rsid w:val="001D16FA"/>
    <w:rsid w:val="001D42D1"/>
    <w:rsid w:val="001D6E53"/>
    <w:rsid w:val="001E20CF"/>
    <w:rsid w:val="001F105B"/>
    <w:rsid w:val="001F52F2"/>
    <w:rsid w:val="00210759"/>
    <w:rsid w:val="00211170"/>
    <w:rsid w:val="00213FE9"/>
    <w:rsid w:val="00215944"/>
    <w:rsid w:val="00221F3D"/>
    <w:rsid w:val="00222735"/>
    <w:rsid w:val="00222E65"/>
    <w:rsid w:val="00233AB4"/>
    <w:rsid w:val="00234053"/>
    <w:rsid w:val="00241BAC"/>
    <w:rsid w:val="00241C9A"/>
    <w:rsid w:val="002441D2"/>
    <w:rsid w:val="0024505F"/>
    <w:rsid w:val="00263745"/>
    <w:rsid w:val="00266999"/>
    <w:rsid w:val="00266C5A"/>
    <w:rsid w:val="00266DEB"/>
    <w:rsid w:val="00274556"/>
    <w:rsid w:val="00282241"/>
    <w:rsid w:val="0028259C"/>
    <w:rsid w:val="00282A8B"/>
    <w:rsid w:val="00283499"/>
    <w:rsid w:val="002927F3"/>
    <w:rsid w:val="002940A9"/>
    <w:rsid w:val="002947A2"/>
    <w:rsid w:val="00294D9D"/>
    <w:rsid w:val="00295D20"/>
    <w:rsid w:val="00297163"/>
    <w:rsid w:val="002A4676"/>
    <w:rsid w:val="002A77FE"/>
    <w:rsid w:val="002B2772"/>
    <w:rsid w:val="002D1ECC"/>
    <w:rsid w:val="002D75DA"/>
    <w:rsid w:val="002E0950"/>
    <w:rsid w:val="002E3BB2"/>
    <w:rsid w:val="002E3E4F"/>
    <w:rsid w:val="002E45C2"/>
    <w:rsid w:val="002F0663"/>
    <w:rsid w:val="002F7514"/>
    <w:rsid w:val="00300C88"/>
    <w:rsid w:val="003019BF"/>
    <w:rsid w:val="0030290E"/>
    <w:rsid w:val="00304490"/>
    <w:rsid w:val="00307702"/>
    <w:rsid w:val="00307FB1"/>
    <w:rsid w:val="00311A9F"/>
    <w:rsid w:val="00312C2F"/>
    <w:rsid w:val="00317804"/>
    <w:rsid w:val="00324779"/>
    <w:rsid w:val="00334931"/>
    <w:rsid w:val="003402B6"/>
    <w:rsid w:val="00342CF6"/>
    <w:rsid w:val="00350A25"/>
    <w:rsid w:val="00351472"/>
    <w:rsid w:val="003516B6"/>
    <w:rsid w:val="00351AEA"/>
    <w:rsid w:val="00357605"/>
    <w:rsid w:val="003609DB"/>
    <w:rsid w:val="00361C84"/>
    <w:rsid w:val="00363459"/>
    <w:rsid w:val="00363F2F"/>
    <w:rsid w:val="00363FDE"/>
    <w:rsid w:val="00366A08"/>
    <w:rsid w:val="00366F1D"/>
    <w:rsid w:val="00372C21"/>
    <w:rsid w:val="00373E82"/>
    <w:rsid w:val="0038125D"/>
    <w:rsid w:val="00390B96"/>
    <w:rsid w:val="0039152D"/>
    <w:rsid w:val="00396C68"/>
    <w:rsid w:val="003A2A8B"/>
    <w:rsid w:val="003A449C"/>
    <w:rsid w:val="003A5D14"/>
    <w:rsid w:val="003A63F6"/>
    <w:rsid w:val="003A70A3"/>
    <w:rsid w:val="003B5128"/>
    <w:rsid w:val="003C5313"/>
    <w:rsid w:val="003D6251"/>
    <w:rsid w:val="003D7135"/>
    <w:rsid w:val="003E3A8C"/>
    <w:rsid w:val="003E7F93"/>
    <w:rsid w:val="0040160A"/>
    <w:rsid w:val="0040569E"/>
    <w:rsid w:val="00406E9F"/>
    <w:rsid w:val="00412432"/>
    <w:rsid w:val="004172AF"/>
    <w:rsid w:val="0042162A"/>
    <w:rsid w:val="00424D9B"/>
    <w:rsid w:val="00427BF2"/>
    <w:rsid w:val="004340E9"/>
    <w:rsid w:val="0043625D"/>
    <w:rsid w:val="00436657"/>
    <w:rsid w:val="00437783"/>
    <w:rsid w:val="0044039A"/>
    <w:rsid w:val="00440C87"/>
    <w:rsid w:val="00441DFD"/>
    <w:rsid w:val="00441E42"/>
    <w:rsid w:val="00451D69"/>
    <w:rsid w:val="00454DA6"/>
    <w:rsid w:val="00456D26"/>
    <w:rsid w:val="004622AD"/>
    <w:rsid w:val="004648B4"/>
    <w:rsid w:val="00474236"/>
    <w:rsid w:val="00487D1C"/>
    <w:rsid w:val="004A1C81"/>
    <w:rsid w:val="004A1F2E"/>
    <w:rsid w:val="004A68B4"/>
    <w:rsid w:val="004B2970"/>
    <w:rsid w:val="004C2BF2"/>
    <w:rsid w:val="004C5A55"/>
    <w:rsid w:val="004D2B37"/>
    <w:rsid w:val="004D53C1"/>
    <w:rsid w:val="004D73FB"/>
    <w:rsid w:val="004D7B2F"/>
    <w:rsid w:val="004E10DB"/>
    <w:rsid w:val="004E1104"/>
    <w:rsid w:val="004E18DC"/>
    <w:rsid w:val="004E1ACA"/>
    <w:rsid w:val="004E2052"/>
    <w:rsid w:val="004E251E"/>
    <w:rsid w:val="004E3641"/>
    <w:rsid w:val="004E5974"/>
    <w:rsid w:val="004E6257"/>
    <w:rsid w:val="004E6425"/>
    <w:rsid w:val="004F2830"/>
    <w:rsid w:val="00501304"/>
    <w:rsid w:val="0050256A"/>
    <w:rsid w:val="00512A9F"/>
    <w:rsid w:val="00515BE3"/>
    <w:rsid w:val="00520DFA"/>
    <w:rsid w:val="005219C6"/>
    <w:rsid w:val="005223ED"/>
    <w:rsid w:val="00522D41"/>
    <w:rsid w:val="00525D88"/>
    <w:rsid w:val="00527B3B"/>
    <w:rsid w:val="00531127"/>
    <w:rsid w:val="00536789"/>
    <w:rsid w:val="0055237C"/>
    <w:rsid w:val="005572FD"/>
    <w:rsid w:val="00560AB7"/>
    <w:rsid w:val="00564984"/>
    <w:rsid w:val="00565A31"/>
    <w:rsid w:val="00566309"/>
    <w:rsid w:val="0056639C"/>
    <w:rsid w:val="00566979"/>
    <w:rsid w:val="00566EDF"/>
    <w:rsid w:val="00567DA5"/>
    <w:rsid w:val="00570709"/>
    <w:rsid w:val="00572478"/>
    <w:rsid w:val="00572AD3"/>
    <w:rsid w:val="00573283"/>
    <w:rsid w:val="00574127"/>
    <w:rsid w:val="00575394"/>
    <w:rsid w:val="00587603"/>
    <w:rsid w:val="005A5C6B"/>
    <w:rsid w:val="005A7626"/>
    <w:rsid w:val="005B1759"/>
    <w:rsid w:val="005C0DF8"/>
    <w:rsid w:val="005C4DE1"/>
    <w:rsid w:val="005C4F28"/>
    <w:rsid w:val="005C551F"/>
    <w:rsid w:val="005D273E"/>
    <w:rsid w:val="005D2B10"/>
    <w:rsid w:val="005D39B2"/>
    <w:rsid w:val="005D5230"/>
    <w:rsid w:val="005D7058"/>
    <w:rsid w:val="005D74EC"/>
    <w:rsid w:val="005D77A3"/>
    <w:rsid w:val="005E2F50"/>
    <w:rsid w:val="005E6B7E"/>
    <w:rsid w:val="005F7EF1"/>
    <w:rsid w:val="006014C5"/>
    <w:rsid w:val="006016E7"/>
    <w:rsid w:val="0060437A"/>
    <w:rsid w:val="00605A70"/>
    <w:rsid w:val="006202B2"/>
    <w:rsid w:val="006220FC"/>
    <w:rsid w:val="00622708"/>
    <w:rsid w:val="00623202"/>
    <w:rsid w:val="006233DB"/>
    <w:rsid w:val="00625CA5"/>
    <w:rsid w:val="00627E23"/>
    <w:rsid w:val="006300C8"/>
    <w:rsid w:val="00640403"/>
    <w:rsid w:val="0064063B"/>
    <w:rsid w:val="00642B09"/>
    <w:rsid w:val="00646940"/>
    <w:rsid w:val="0065543C"/>
    <w:rsid w:val="006556D5"/>
    <w:rsid w:val="00666165"/>
    <w:rsid w:val="00670538"/>
    <w:rsid w:val="00670BEF"/>
    <w:rsid w:val="006723A0"/>
    <w:rsid w:val="0067240C"/>
    <w:rsid w:val="00677FB3"/>
    <w:rsid w:val="00683B74"/>
    <w:rsid w:val="00685CFA"/>
    <w:rsid w:val="00685FF0"/>
    <w:rsid w:val="0069637D"/>
    <w:rsid w:val="0069746D"/>
    <w:rsid w:val="006A4F8E"/>
    <w:rsid w:val="006B074C"/>
    <w:rsid w:val="006B182C"/>
    <w:rsid w:val="006B3A54"/>
    <w:rsid w:val="006B414A"/>
    <w:rsid w:val="006B54B9"/>
    <w:rsid w:val="006B5CC9"/>
    <w:rsid w:val="006B5FA6"/>
    <w:rsid w:val="006B711C"/>
    <w:rsid w:val="006C39F3"/>
    <w:rsid w:val="006C79D7"/>
    <w:rsid w:val="006D2D53"/>
    <w:rsid w:val="006D2F28"/>
    <w:rsid w:val="006D5941"/>
    <w:rsid w:val="006E4042"/>
    <w:rsid w:val="006E51D1"/>
    <w:rsid w:val="006E6A6C"/>
    <w:rsid w:val="006F275A"/>
    <w:rsid w:val="00701820"/>
    <w:rsid w:val="00703E28"/>
    <w:rsid w:val="00704918"/>
    <w:rsid w:val="007061BE"/>
    <w:rsid w:val="0071701B"/>
    <w:rsid w:val="0071790D"/>
    <w:rsid w:val="00720E3F"/>
    <w:rsid w:val="00722EAE"/>
    <w:rsid w:val="00724468"/>
    <w:rsid w:val="00725F4A"/>
    <w:rsid w:val="00726410"/>
    <w:rsid w:val="00743844"/>
    <w:rsid w:val="00744A21"/>
    <w:rsid w:val="007450ED"/>
    <w:rsid w:val="00761A35"/>
    <w:rsid w:val="007641E7"/>
    <w:rsid w:val="00765A0A"/>
    <w:rsid w:val="007735B0"/>
    <w:rsid w:val="00782188"/>
    <w:rsid w:val="00790824"/>
    <w:rsid w:val="00792403"/>
    <w:rsid w:val="0079677D"/>
    <w:rsid w:val="007A0CBE"/>
    <w:rsid w:val="007B00A2"/>
    <w:rsid w:val="007B0B1B"/>
    <w:rsid w:val="007C1204"/>
    <w:rsid w:val="007C21DC"/>
    <w:rsid w:val="007C2852"/>
    <w:rsid w:val="007C4A9E"/>
    <w:rsid w:val="007C59FD"/>
    <w:rsid w:val="007C6FD9"/>
    <w:rsid w:val="007C7506"/>
    <w:rsid w:val="007D0CCF"/>
    <w:rsid w:val="007D4600"/>
    <w:rsid w:val="007D6B8E"/>
    <w:rsid w:val="007D716D"/>
    <w:rsid w:val="007E1108"/>
    <w:rsid w:val="007E1BE7"/>
    <w:rsid w:val="007F30A0"/>
    <w:rsid w:val="007F499C"/>
    <w:rsid w:val="00804572"/>
    <w:rsid w:val="00805AC1"/>
    <w:rsid w:val="00815CA5"/>
    <w:rsid w:val="00821346"/>
    <w:rsid w:val="00823F61"/>
    <w:rsid w:val="008358A6"/>
    <w:rsid w:val="008359FB"/>
    <w:rsid w:val="008367F3"/>
    <w:rsid w:val="00837866"/>
    <w:rsid w:val="008401F7"/>
    <w:rsid w:val="00840845"/>
    <w:rsid w:val="00843278"/>
    <w:rsid w:val="008531E4"/>
    <w:rsid w:val="00856F05"/>
    <w:rsid w:val="0086349A"/>
    <w:rsid w:val="00863E6F"/>
    <w:rsid w:val="008715A3"/>
    <w:rsid w:val="00873462"/>
    <w:rsid w:val="00877A8E"/>
    <w:rsid w:val="00880AC3"/>
    <w:rsid w:val="00883DC6"/>
    <w:rsid w:val="00884C49"/>
    <w:rsid w:val="0089546D"/>
    <w:rsid w:val="008A1387"/>
    <w:rsid w:val="008A2A81"/>
    <w:rsid w:val="008A3978"/>
    <w:rsid w:val="008B6FD0"/>
    <w:rsid w:val="008C1590"/>
    <w:rsid w:val="008C18EB"/>
    <w:rsid w:val="008C4DED"/>
    <w:rsid w:val="008D6D1A"/>
    <w:rsid w:val="008F3EB9"/>
    <w:rsid w:val="0090593C"/>
    <w:rsid w:val="00913605"/>
    <w:rsid w:val="009145D2"/>
    <w:rsid w:val="009169C6"/>
    <w:rsid w:val="00920ECB"/>
    <w:rsid w:val="009210E4"/>
    <w:rsid w:val="009227FD"/>
    <w:rsid w:val="00924F18"/>
    <w:rsid w:val="009259B2"/>
    <w:rsid w:val="00935F2C"/>
    <w:rsid w:val="00940358"/>
    <w:rsid w:val="00941EBD"/>
    <w:rsid w:val="00944BC0"/>
    <w:rsid w:val="0096217F"/>
    <w:rsid w:val="00964726"/>
    <w:rsid w:val="00971D41"/>
    <w:rsid w:val="00973A03"/>
    <w:rsid w:val="00974075"/>
    <w:rsid w:val="00980C0C"/>
    <w:rsid w:val="00983571"/>
    <w:rsid w:val="00983996"/>
    <w:rsid w:val="009851F4"/>
    <w:rsid w:val="00986D05"/>
    <w:rsid w:val="009907D8"/>
    <w:rsid w:val="0099095A"/>
    <w:rsid w:val="0099478A"/>
    <w:rsid w:val="009953CC"/>
    <w:rsid w:val="009A1DFC"/>
    <w:rsid w:val="009A34EC"/>
    <w:rsid w:val="009A5162"/>
    <w:rsid w:val="009A56D3"/>
    <w:rsid w:val="009B01BF"/>
    <w:rsid w:val="009C2194"/>
    <w:rsid w:val="009D152C"/>
    <w:rsid w:val="009D49EF"/>
    <w:rsid w:val="009D5B03"/>
    <w:rsid w:val="009E1C19"/>
    <w:rsid w:val="009E512D"/>
    <w:rsid w:val="009E662A"/>
    <w:rsid w:val="009F06AF"/>
    <w:rsid w:val="009F2132"/>
    <w:rsid w:val="009F3DC3"/>
    <w:rsid w:val="009F6375"/>
    <w:rsid w:val="009F64B5"/>
    <w:rsid w:val="009F7CF0"/>
    <w:rsid w:val="00A010CA"/>
    <w:rsid w:val="00A0227B"/>
    <w:rsid w:val="00A03EBA"/>
    <w:rsid w:val="00A064FB"/>
    <w:rsid w:val="00A06FCB"/>
    <w:rsid w:val="00A079A0"/>
    <w:rsid w:val="00A104E8"/>
    <w:rsid w:val="00A1291D"/>
    <w:rsid w:val="00A13440"/>
    <w:rsid w:val="00A1394D"/>
    <w:rsid w:val="00A15B9D"/>
    <w:rsid w:val="00A23359"/>
    <w:rsid w:val="00A24629"/>
    <w:rsid w:val="00A251F6"/>
    <w:rsid w:val="00A26257"/>
    <w:rsid w:val="00A2779F"/>
    <w:rsid w:val="00A279C8"/>
    <w:rsid w:val="00A3024E"/>
    <w:rsid w:val="00A315B9"/>
    <w:rsid w:val="00A323EE"/>
    <w:rsid w:val="00A328C5"/>
    <w:rsid w:val="00A36F0B"/>
    <w:rsid w:val="00A402F0"/>
    <w:rsid w:val="00A415FA"/>
    <w:rsid w:val="00A528CF"/>
    <w:rsid w:val="00A62E44"/>
    <w:rsid w:val="00A63F5B"/>
    <w:rsid w:val="00A65751"/>
    <w:rsid w:val="00A67358"/>
    <w:rsid w:val="00A71953"/>
    <w:rsid w:val="00A746C4"/>
    <w:rsid w:val="00A77163"/>
    <w:rsid w:val="00A91A4A"/>
    <w:rsid w:val="00A94391"/>
    <w:rsid w:val="00A97895"/>
    <w:rsid w:val="00AA370F"/>
    <w:rsid w:val="00AA6E4E"/>
    <w:rsid w:val="00AB1BDB"/>
    <w:rsid w:val="00AB7306"/>
    <w:rsid w:val="00AC3F33"/>
    <w:rsid w:val="00AC4133"/>
    <w:rsid w:val="00AC5520"/>
    <w:rsid w:val="00AC71C2"/>
    <w:rsid w:val="00AE13EE"/>
    <w:rsid w:val="00AE3529"/>
    <w:rsid w:val="00AE3FEA"/>
    <w:rsid w:val="00AE43B2"/>
    <w:rsid w:val="00AE535C"/>
    <w:rsid w:val="00AE60E4"/>
    <w:rsid w:val="00AE7761"/>
    <w:rsid w:val="00AF2BF9"/>
    <w:rsid w:val="00AF3331"/>
    <w:rsid w:val="00AF6151"/>
    <w:rsid w:val="00B003EB"/>
    <w:rsid w:val="00B017E2"/>
    <w:rsid w:val="00B031DB"/>
    <w:rsid w:val="00B056C8"/>
    <w:rsid w:val="00B1179C"/>
    <w:rsid w:val="00B12E23"/>
    <w:rsid w:val="00B177EB"/>
    <w:rsid w:val="00B31E9E"/>
    <w:rsid w:val="00B32BE7"/>
    <w:rsid w:val="00B32DDB"/>
    <w:rsid w:val="00B36EB3"/>
    <w:rsid w:val="00B51306"/>
    <w:rsid w:val="00B54FCD"/>
    <w:rsid w:val="00B6026B"/>
    <w:rsid w:val="00B61A76"/>
    <w:rsid w:val="00B63C9E"/>
    <w:rsid w:val="00B7278F"/>
    <w:rsid w:val="00B87F9D"/>
    <w:rsid w:val="00B90D84"/>
    <w:rsid w:val="00B94C5C"/>
    <w:rsid w:val="00B973FE"/>
    <w:rsid w:val="00B974A9"/>
    <w:rsid w:val="00B9791B"/>
    <w:rsid w:val="00BB35F1"/>
    <w:rsid w:val="00BB73F3"/>
    <w:rsid w:val="00BB74BE"/>
    <w:rsid w:val="00BC2B29"/>
    <w:rsid w:val="00BC4BF0"/>
    <w:rsid w:val="00BC77AD"/>
    <w:rsid w:val="00BD430E"/>
    <w:rsid w:val="00BD7C41"/>
    <w:rsid w:val="00BE00BF"/>
    <w:rsid w:val="00BE0252"/>
    <w:rsid w:val="00BE2345"/>
    <w:rsid w:val="00BE2AC8"/>
    <w:rsid w:val="00BE34F6"/>
    <w:rsid w:val="00BE3D81"/>
    <w:rsid w:val="00BF3142"/>
    <w:rsid w:val="00BF368A"/>
    <w:rsid w:val="00BF435C"/>
    <w:rsid w:val="00BF7956"/>
    <w:rsid w:val="00C06E5B"/>
    <w:rsid w:val="00C06EF4"/>
    <w:rsid w:val="00C07E4C"/>
    <w:rsid w:val="00C1037C"/>
    <w:rsid w:val="00C17217"/>
    <w:rsid w:val="00C17878"/>
    <w:rsid w:val="00C37428"/>
    <w:rsid w:val="00C37900"/>
    <w:rsid w:val="00C4154F"/>
    <w:rsid w:val="00C432E5"/>
    <w:rsid w:val="00C4373B"/>
    <w:rsid w:val="00C45830"/>
    <w:rsid w:val="00C53B08"/>
    <w:rsid w:val="00C54760"/>
    <w:rsid w:val="00C54766"/>
    <w:rsid w:val="00C57E96"/>
    <w:rsid w:val="00C63856"/>
    <w:rsid w:val="00C652E4"/>
    <w:rsid w:val="00C65808"/>
    <w:rsid w:val="00C65EA0"/>
    <w:rsid w:val="00C66B0B"/>
    <w:rsid w:val="00C72A99"/>
    <w:rsid w:val="00C73216"/>
    <w:rsid w:val="00C83ED4"/>
    <w:rsid w:val="00C85C90"/>
    <w:rsid w:val="00C8691C"/>
    <w:rsid w:val="00C963FC"/>
    <w:rsid w:val="00CA1886"/>
    <w:rsid w:val="00CA4A7D"/>
    <w:rsid w:val="00CB7EDB"/>
    <w:rsid w:val="00CC0148"/>
    <w:rsid w:val="00CC05CF"/>
    <w:rsid w:val="00CC3938"/>
    <w:rsid w:val="00CC3EE9"/>
    <w:rsid w:val="00CC5B6F"/>
    <w:rsid w:val="00CC640E"/>
    <w:rsid w:val="00CC79ED"/>
    <w:rsid w:val="00CC7AA5"/>
    <w:rsid w:val="00CD092C"/>
    <w:rsid w:val="00CD5133"/>
    <w:rsid w:val="00CE2CBD"/>
    <w:rsid w:val="00CE704A"/>
    <w:rsid w:val="00CF0DD9"/>
    <w:rsid w:val="00CF18F5"/>
    <w:rsid w:val="00CF3546"/>
    <w:rsid w:val="00CF4EC2"/>
    <w:rsid w:val="00D01EA7"/>
    <w:rsid w:val="00D0644C"/>
    <w:rsid w:val="00D074BA"/>
    <w:rsid w:val="00D12346"/>
    <w:rsid w:val="00D21B09"/>
    <w:rsid w:val="00D22E68"/>
    <w:rsid w:val="00D23A71"/>
    <w:rsid w:val="00D24526"/>
    <w:rsid w:val="00D2558B"/>
    <w:rsid w:val="00D26E40"/>
    <w:rsid w:val="00D32AB1"/>
    <w:rsid w:val="00D33438"/>
    <w:rsid w:val="00D33854"/>
    <w:rsid w:val="00D51CF0"/>
    <w:rsid w:val="00D6148C"/>
    <w:rsid w:val="00D71465"/>
    <w:rsid w:val="00D72E7E"/>
    <w:rsid w:val="00D739AA"/>
    <w:rsid w:val="00D85077"/>
    <w:rsid w:val="00D92757"/>
    <w:rsid w:val="00D95EF1"/>
    <w:rsid w:val="00D9735D"/>
    <w:rsid w:val="00DA1319"/>
    <w:rsid w:val="00DB14B9"/>
    <w:rsid w:val="00DB55F6"/>
    <w:rsid w:val="00DB56FB"/>
    <w:rsid w:val="00DB7565"/>
    <w:rsid w:val="00DC180E"/>
    <w:rsid w:val="00DC19FB"/>
    <w:rsid w:val="00DC3B42"/>
    <w:rsid w:val="00DC64B7"/>
    <w:rsid w:val="00DC7448"/>
    <w:rsid w:val="00DC7581"/>
    <w:rsid w:val="00DD4E8F"/>
    <w:rsid w:val="00DD73B9"/>
    <w:rsid w:val="00DE6221"/>
    <w:rsid w:val="00DF106E"/>
    <w:rsid w:val="00DF5429"/>
    <w:rsid w:val="00DF68D5"/>
    <w:rsid w:val="00E128A3"/>
    <w:rsid w:val="00E15EB4"/>
    <w:rsid w:val="00E206F1"/>
    <w:rsid w:val="00E23735"/>
    <w:rsid w:val="00E262FD"/>
    <w:rsid w:val="00E30D17"/>
    <w:rsid w:val="00E30E54"/>
    <w:rsid w:val="00E36D96"/>
    <w:rsid w:val="00E41704"/>
    <w:rsid w:val="00E436F8"/>
    <w:rsid w:val="00E47E14"/>
    <w:rsid w:val="00E57F04"/>
    <w:rsid w:val="00E60A99"/>
    <w:rsid w:val="00E618F3"/>
    <w:rsid w:val="00E64D6A"/>
    <w:rsid w:val="00E664D3"/>
    <w:rsid w:val="00E74101"/>
    <w:rsid w:val="00E7533B"/>
    <w:rsid w:val="00E75E16"/>
    <w:rsid w:val="00E75EFD"/>
    <w:rsid w:val="00E762B3"/>
    <w:rsid w:val="00E84D63"/>
    <w:rsid w:val="00EB00E8"/>
    <w:rsid w:val="00EB053B"/>
    <w:rsid w:val="00EB40AC"/>
    <w:rsid w:val="00EC60B5"/>
    <w:rsid w:val="00EC7360"/>
    <w:rsid w:val="00ED20D1"/>
    <w:rsid w:val="00ED2626"/>
    <w:rsid w:val="00ED3A39"/>
    <w:rsid w:val="00ED3F0C"/>
    <w:rsid w:val="00ED42CD"/>
    <w:rsid w:val="00ED634F"/>
    <w:rsid w:val="00EE7A2A"/>
    <w:rsid w:val="00EF4734"/>
    <w:rsid w:val="00F01807"/>
    <w:rsid w:val="00F06470"/>
    <w:rsid w:val="00F0786D"/>
    <w:rsid w:val="00F10EB7"/>
    <w:rsid w:val="00F1240D"/>
    <w:rsid w:val="00F15924"/>
    <w:rsid w:val="00F17EA9"/>
    <w:rsid w:val="00F22B1F"/>
    <w:rsid w:val="00F26B4F"/>
    <w:rsid w:val="00F26F06"/>
    <w:rsid w:val="00F31CF6"/>
    <w:rsid w:val="00F33844"/>
    <w:rsid w:val="00F342BD"/>
    <w:rsid w:val="00F44136"/>
    <w:rsid w:val="00F44539"/>
    <w:rsid w:val="00F57A0E"/>
    <w:rsid w:val="00F63B7C"/>
    <w:rsid w:val="00F65215"/>
    <w:rsid w:val="00F72571"/>
    <w:rsid w:val="00F72E5B"/>
    <w:rsid w:val="00F730D1"/>
    <w:rsid w:val="00F74C9E"/>
    <w:rsid w:val="00F77ED0"/>
    <w:rsid w:val="00F818EA"/>
    <w:rsid w:val="00F85BDC"/>
    <w:rsid w:val="00F85F25"/>
    <w:rsid w:val="00F929CF"/>
    <w:rsid w:val="00F93D80"/>
    <w:rsid w:val="00F9434B"/>
    <w:rsid w:val="00F970F8"/>
    <w:rsid w:val="00FA5BE1"/>
    <w:rsid w:val="00FB0A09"/>
    <w:rsid w:val="00FB608F"/>
    <w:rsid w:val="00FB6F92"/>
    <w:rsid w:val="00FC0FC3"/>
    <w:rsid w:val="00FC2C64"/>
    <w:rsid w:val="00FC31B1"/>
    <w:rsid w:val="00FC7B30"/>
    <w:rsid w:val="00FD2911"/>
    <w:rsid w:val="00FD54C0"/>
    <w:rsid w:val="00FD7E7F"/>
    <w:rsid w:val="00FE35B0"/>
    <w:rsid w:val="00FE44D9"/>
    <w:rsid w:val="00FE5DDE"/>
    <w:rsid w:val="00FF7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4869A24"/>
  <w15:chartTrackingRefBased/>
  <w15:docId w15:val="{E84A3DDA-D296-4FA2-859C-27A7AE3F6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S Serif" w:eastAsia="新細明體" w:hAnsi="MS Serif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djustRightInd w:val="0"/>
      <w:textAlignment w:val="baseline"/>
    </w:pPr>
    <w:rPr>
      <w:rFonts w:ascii="Times New Roman" w:hAnsi="Times New Roman"/>
      <w:kern w:val="2"/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17">
    <w:name w:val="樣式17"/>
    <w:basedOn w:val="a"/>
    <w:pPr>
      <w:spacing w:before="120" w:line="360" w:lineRule="atLeast"/>
      <w:ind w:left="1418" w:hanging="1418"/>
      <w:jc w:val="both"/>
    </w:pPr>
    <w:rPr>
      <w:rFonts w:ascii="全真楷書" w:eastAsia="全真楷書"/>
      <w:kern w:val="0"/>
      <w:sz w:val="28"/>
    </w:rPr>
  </w:style>
  <w:style w:type="paragraph" w:customStyle="1" w:styleId="19">
    <w:name w:val="樣式19"/>
    <w:basedOn w:val="a"/>
    <w:pPr>
      <w:spacing w:line="240" w:lineRule="atLeast"/>
      <w:ind w:left="2552" w:hanging="567"/>
      <w:jc w:val="both"/>
      <w:textDirection w:val="lrTbV"/>
    </w:pPr>
    <w:rPr>
      <w:rFonts w:ascii="全真楷書" w:eastAsia="全真楷書"/>
      <w:kern w:val="0"/>
      <w:sz w:val="28"/>
    </w:rPr>
  </w:style>
  <w:style w:type="paragraph" w:customStyle="1" w:styleId="27">
    <w:name w:val="樣式27"/>
    <w:basedOn w:val="a"/>
    <w:pPr>
      <w:spacing w:line="360" w:lineRule="atLeast"/>
      <w:ind w:left="1418" w:firstLine="567"/>
      <w:jc w:val="both"/>
    </w:pPr>
    <w:rPr>
      <w:rFonts w:ascii="全真楷書" w:eastAsia="全真楷書"/>
      <w:kern w:val="0"/>
      <w:sz w:val="28"/>
    </w:rPr>
  </w:style>
  <w:style w:type="paragraph" w:customStyle="1" w:styleId="PlainText">
    <w:name w:val="Plain Text"/>
    <w:basedOn w:val="a"/>
    <w:rPr>
      <w:rFonts w:ascii="細明體" w:eastAsia="細明體" w:hAnsi="Courier New"/>
    </w:rPr>
  </w:style>
  <w:style w:type="paragraph" w:customStyle="1" w:styleId="BodyText2">
    <w:name w:val="Body Text 2"/>
    <w:basedOn w:val="a"/>
    <w:pPr>
      <w:ind w:left="720"/>
    </w:pPr>
  </w:style>
  <w:style w:type="paragraph" w:customStyle="1" w:styleId="BodyTextIndent2">
    <w:name w:val="Body Text Indent 2"/>
    <w:basedOn w:val="a"/>
    <w:pPr>
      <w:ind w:left="1260"/>
    </w:pPr>
  </w:style>
  <w:style w:type="paragraph" w:customStyle="1" w:styleId="0">
    <w:name w:val="樣式0"/>
    <w:basedOn w:val="a"/>
    <w:pPr>
      <w:spacing w:before="120" w:line="240" w:lineRule="atLeast"/>
      <w:ind w:left="567" w:hanging="567"/>
      <w:jc w:val="both"/>
    </w:pPr>
    <w:rPr>
      <w:rFonts w:eastAsia="全真楷書"/>
      <w:kern w:val="0"/>
      <w:sz w:val="28"/>
    </w:rPr>
  </w:style>
  <w:style w:type="paragraph" w:customStyle="1" w:styleId="21">
    <w:name w:val="樣式21"/>
    <w:basedOn w:val="17"/>
    <w:pPr>
      <w:ind w:left="1701" w:hanging="1701"/>
    </w:pPr>
  </w:style>
  <w:style w:type="paragraph" w:customStyle="1" w:styleId="22">
    <w:name w:val="樣式22"/>
    <w:basedOn w:val="19"/>
    <w:pPr>
      <w:ind w:left="2835"/>
    </w:pPr>
  </w:style>
  <w:style w:type="paragraph" w:customStyle="1" w:styleId="BodyTextIndent3">
    <w:name w:val="Body Text Indent 3"/>
    <w:basedOn w:val="a"/>
    <w:pPr>
      <w:ind w:left="720" w:hanging="720"/>
    </w:pPr>
  </w:style>
  <w:style w:type="paragraph" w:customStyle="1" w:styleId="a3">
    <w:name w:val="一"/>
    <w:basedOn w:val="a"/>
    <w:pPr>
      <w:kinsoku w:val="0"/>
      <w:spacing w:before="120" w:after="60" w:line="300" w:lineRule="auto"/>
      <w:ind w:left="567" w:hanging="567"/>
    </w:pPr>
    <w:rPr>
      <w:rFonts w:ascii="華康細明體" w:eastAsia="華康細明體"/>
      <w:spacing w:val="10"/>
      <w:kern w:val="0"/>
      <w:sz w:val="28"/>
    </w:rPr>
  </w:style>
  <w:style w:type="paragraph" w:customStyle="1" w:styleId="1">
    <w:name w:val="1."/>
    <w:basedOn w:val="a"/>
    <w:pPr>
      <w:kinsoku w:val="0"/>
      <w:spacing w:line="288" w:lineRule="auto"/>
      <w:ind w:left="1020" w:hanging="340"/>
    </w:pPr>
    <w:rPr>
      <w:rFonts w:ascii="華康細明體" w:eastAsia="華康細明體"/>
      <w:spacing w:val="10"/>
      <w:kern w:val="0"/>
      <w:sz w:val="28"/>
    </w:rPr>
  </w:style>
  <w:style w:type="paragraph" w:customStyle="1" w:styleId="71">
    <w:name w:val="樣式71"/>
    <w:basedOn w:val="a"/>
    <w:pPr>
      <w:kinsoku w:val="0"/>
      <w:spacing w:line="360" w:lineRule="exact"/>
      <w:ind w:left="1599" w:hanging="1599"/>
    </w:pPr>
    <w:rPr>
      <w:rFonts w:eastAsia="全真楷書"/>
      <w:spacing w:val="14"/>
      <w:kern w:val="0"/>
    </w:rPr>
  </w:style>
  <w:style w:type="paragraph" w:customStyle="1" w:styleId="5">
    <w:name w:val="樣式5"/>
    <w:basedOn w:val="a"/>
    <w:pPr>
      <w:kinsoku w:val="0"/>
      <w:spacing w:line="360" w:lineRule="exact"/>
      <w:ind w:left="794"/>
    </w:pPr>
    <w:rPr>
      <w:rFonts w:eastAsia="全真楷書"/>
      <w:spacing w:val="14"/>
      <w:kern w:val="0"/>
    </w:rPr>
  </w:style>
  <w:style w:type="paragraph" w:customStyle="1" w:styleId="2">
    <w:name w:val="樣式2"/>
    <w:basedOn w:val="a"/>
    <w:pPr>
      <w:kinsoku w:val="0"/>
      <w:spacing w:line="360" w:lineRule="exact"/>
      <w:ind w:left="1077" w:hanging="1077"/>
    </w:pPr>
    <w:rPr>
      <w:rFonts w:eastAsia="全真楷書"/>
      <w:spacing w:val="14"/>
      <w:kern w:val="0"/>
    </w:rPr>
  </w:style>
  <w:style w:type="paragraph" w:customStyle="1" w:styleId="BlockText">
    <w:name w:val="Block Text"/>
    <w:basedOn w:val="a"/>
    <w:pPr>
      <w:spacing w:line="300" w:lineRule="atLeast"/>
      <w:ind w:left="567" w:right="-17" w:hanging="567"/>
      <w:jc w:val="both"/>
      <w:textDirection w:val="lrTbV"/>
    </w:pPr>
    <w:rPr>
      <w:rFonts w:ascii="新細明體"/>
    </w:rPr>
  </w:style>
  <w:style w:type="paragraph" w:customStyle="1" w:styleId="6">
    <w:name w:val="樣式6"/>
    <w:basedOn w:val="2"/>
  </w:style>
  <w:style w:type="paragraph" w:customStyle="1" w:styleId="a4">
    <w:name w:val="內縮"/>
    <w:basedOn w:val="a"/>
    <w:pPr>
      <w:widowControl/>
      <w:autoSpaceDE w:val="0"/>
      <w:autoSpaceDN w:val="0"/>
      <w:spacing w:line="560" w:lineRule="atLeast"/>
      <w:ind w:left="600" w:right="-726" w:hanging="600"/>
      <w:jc w:val="both"/>
      <w:textAlignment w:val="center"/>
    </w:pPr>
    <w:rPr>
      <w:rFonts w:ascii="全真楷書" w:eastAsia="全真楷書"/>
      <w:kern w:val="0"/>
      <w:sz w:val="32"/>
    </w:r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sz w:val="20"/>
    </w:rPr>
  </w:style>
  <w:style w:type="character" w:styleId="a6">
    <w:name w:val="page number"/>
    <w:basedOn w:val="a0"/>
  </w:style>
  <w:style w:type="paragraph" w:customStyle="1" w:styleId="7">
    <w:name w:val="樣式7"/>
    <w:basedOn w:val="2"/>
    <w:pPr>
      <w:ind w:left="1361" w:hanging="1361"/>
    </w:pPr>
  </w:style>
  <w:style w:type="paragraph" w:customStyle="1" w:styleId="3">
    <w:name w:val="樣式3"/>
    <w:basedOn w:val="a"/>
    <w:pPr>
      <w:kinsoku w:val="0"/>
      <w:spacing w:line="360" w:lineRule="exact"/>
      <w:ind w:left="2098" w:hanging="510"/>
    </w:pPr>
    <w:rPr>
      <w:rFonts w:ascii="全真楷書" w:eastAsia="全真楷書"/>
      <w:spacing w:val="14"/>
      <w:kern w:val="0"/>
    </w:rPr>
  </w:style>
  <w:style w:type="paragraph" w:customStyle="1" w:styleId="23">
    <w:name w:val="樣式23"/>
    <w:basedOn w:val="22"/>
    <w:pPr>
      <w:ind w:left="3005" w:hanging="737"/>
    </w:pPr>
  </w:style>
  <w:style w:type="paragraph" w:styleId="a7">
    <w:name w:val="Body Text Indent"/>
    <w:basedOn w:val="a"/>
    <w:pPr>
      <w:spacing w:line="300" w:lineRule="atLeast"/>
      <w:ind w:left="1134" w:hanging="567"/>
      <w:jc w:val="both"/>
    </w:pPr>
    <w:rPr>
      <w:rFonts w:ascii="標楷體" w:eastAsia="標楷體"/>
      <w:color w:val="000000"/>
    </w:rPr>
  </w:style>
  <w:style w:type="paragraph" w:styleId="a8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9">
    <w:name w:val="Strong"/>
    <w:qFormat/>
    <w:rsid w:val="00B54FCD"/>
    <w:rPr>
      <w:b/>
      <w:bCs/>
    </w:rPr>
  </w:style>
  <w:style w:type="character" w:styleId="aa">
    <w:name w:val="Hyperlink"/>
    <w:rsid w:val="00ED2626"/>
    <w:rPr>
      <w:color w:val="0000FF"/>
      <w:u w:val="single"/>
    </w:rPr>
  </w:style>
  <w:style w:type="paragraph" w:styleId="ab">
    <w:name w:val="Balloon Text"/>
    <w:basedOn w:val="a"/>
    <w:link w:val="ac"/>
    <w:rsid w:val="00023345"/>
    <w:rPr>
      <w:rFonts w:ascii="Cambria" w:hAnsi="Cambria"/>
      <w:sz w:val="18"/>
      <w:szCs w:val="18"/>
    </w:rPr>
  </w:style>
  <w:style w:type="character" w:customStyle="1" w:styleId="ac">
    <w:name w:val="註解方塊文字 字元"/>
    <w:link w:val="ab"/>
    <w:rsid w:val="00023345"/>
    <w:rPr>
      <w:rFonts w:ascii="Cambria" w:eastAsia="新細明體" w:hAnsi="Cambria" w:cs="Times New Roman"/>
      <w:kern w:val="2"/>
      <w:sz w:val="18"/>
      <w:szCs w:val="18"/>
    </w:rPr>
  </w:style>
  <w:style w:type="character" w:styleId="ad">
    <w:name w:val="Unresolved Mention"/>
    <w:uiPriority w:val="99"/>
    <w:semiHidden/>
    <w:unhideWhenUsed/>
    <w:rsid w:val="007D716D"/>
    <w:rPr>
      <w:color w:val="605E5C"/>
      <w:shd w:val="clear" w:color="auto" w:fill="E1DFDD"/>
    </w:rPr>
  </w:style>
  <w:style w:type="paragraph" w:customStyle="1" w:styleId="ae">
    <w:name w:val="分層負責章"/>
    <w:rsid w:val="008401F7"/>
    <w:pPr>
      <w:suppressAutoHyphens/>
      <w:spacing w:line="240" w:lineRule="exact"/>
    </w:pPr>
    <w:rPr>
      <w:rFonts w:ascii="Times New Roman" w:eastAsia="標楷體" w:hAnsi="Times New Roman"/>
      <w:spacing w:val="-10"/>
      <w:sz w:val="24"/>
    </w:rPr>
  </w:style>
  <w:style w:type="paragraph" w:styleId="af">
    <w:name w:val="Revision"/>
    <w:hidden/>
    <w:uiPriority w:val="99"/>
    <w:semiHidden/>
    <w:rsid w:val="00456D26"/>
    <w:rPr>
      <w:rFonts w:ascii="Times New Roman" w:hAnsi="Times New Roman"/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133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7.&#32156;&#35215;&#31649;&#29702;&#37096;\&#25505;&#36092;(&#26376;&#20185;)\0.&#36969;&#29992;&#27861;&#20154;&#25505;&#36092;&#35215;&#31456;\2.&#25307;&#27161;&#25991;&#20214;\3.&#20854;&#20182;\8&#20999;&#32080;&#26360;1-4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8切結書1-4</Template>
  <TotalTime>2</TotalTime>
  <Pages>1</Pages>
  <Words>21</Words>
  <Characters>125</Characters>
  <Application>Microsoft Office Word</Application>
  <DocSecurity>8</DocSecurity>
  <Lines>1</Lines>
  <Paragraphs>1</Paragraphs>
  <ScaleCrop>false</ScaleCrop>
  <Company>PCC</Company>
  <LinksUpToDate>false</LinksUpToDate>
  <CharactersWithSpaces>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1</cp:revision>
  <cp:lastPrinted>2017-11-27T03:25:00Z</cp:lastPrinted>
  <dcterms:created xsi:type="dcterms:W3CDTF">2026-08-03T01:22:00Z</dcterms:created>
  <dcterms:modified xsi:type="dcterms:W3CDTF">2026-08-03T01:24:00Z</dcterms:modified>
  <cp:category>I30</cp:category>
</cp:coreProperties>
</file>